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100CA4" w:rsidRPr="003B3FD2">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3627"/>
              <w:gridCol w:w="6840"/>
            </w:tblGrid>
            <w:tr w:rsidR="00A17D28" w:rsidRPr="003B3FD2" w:rsidTr="00B35685">
              <w:trPr>
                <w:trHeight w:hRule="exact" w:val="4320"/>
              </w:trPr>
              <w:tc>
                <w:tcPr>
                  <w:tcW w:w="2500" w:type="pct"/>
                  <w:shd w:val="clear" w:color="auto" w:fill="4C4C72" w:themeFill="accent3" w:themeFillShade="BF"/>
                  <w:vAlign w:val="center"/>
                </w:tcPr>
                <w:p w:rsidR="00100CA4" w:rsidRPr="00AE0A8B" w:rsidRDefault="00B01BDC" w:rsidP="006B3747">
                  <w:pPr>
                    <w:pStyle w:val="Tittel"/>
                    <w:rPr>
                      <w:rFonts w:ascii="Arial" w:hAnsi="Arial" w:cs="Arial"/>
                      <w:sz w:val="56"/>
                    </w:rPr>
                  </w:pPr>
                  <w:r w:rsidRPr="00AE0A8B">
                    <w:rPr>
                      <w:rFonts w:ascii="Arial" w:hAnsi="Arial" w:cs="Arial"/>
                      <w:sz w:val="56"/>
                    </w:rPr>
                    <w:t>Vg2 i England</w:t>
                  </w:r>
                </w:p>
                <w:p w:rsidR="00B01BDC" w:rsidRPr="00AE0A8B" w:rsidRDefault="00B01BDC" w:rsidP="00B01BDC">
                  <w:pPr>
                    <w:pStyle w:val="Tittel"/>
                    <w:rPr>
                      <w:rFonts w:ascii="Arial" w:hAnsi="Arial" w:cs="Arial"/>
                      <w:sz w:val="32"/>
                      <w:szCs w:val="32"/>
                    </w:rPr>
                  </w:pPr>
                </w:p>
                <w:p w:rsidR="00BD6019" w:rsidRPr="00AE0A8B" w:rsidRDefault="00B01BDC" w:rsidP="00B01BDC">
                  <w:pPr>
                    <w:pStyle w:val="Tittel"/>
                    <w:rPr>
                      <w:rFonts w:ascii="Arial" w:hAnsi="Arial" w:cs="Arial"/>
                      <w:sz w:val="32"/>
                      <w:szCs w:val="32"/>
                    </w:rPr>
                  </w:pPr>
                  <w:r w:rsidRPr="00AE0A8B">
                    <w:rPr>
                      <w:rFonts w:ascii="Arial" w:hAnsi="Arial" w:cs="Arial"/>
                      <w:sz w:val="32"/>
                      <w:szCs w:val="32"/>
                    </w:rPr>
                    <w:t xml:space="preserve">Velkommen til informasjonsmøte </w:t>
                  </w:r>
                </w:p>
                <w:p w:rsidR="00AE0A8B" w:rsidRDefault="001003D9" w:rsidP="00B01BDC">
                  <w:pPr>
                    <w:pStyle w:val="Tittel"/>
                    <w:rPr>
                      <w:rFonts w:ascii="Arial" w:hAnsi="Arial" w:cs="Arial"/>
                      <w:sz w:val="32"/>
                      <w:szCs w:val="32"/>
                    </w:rPr>
                  </w:pPr>
                  <w:r w:rsidRPr="00AE0A8B">
                    <w:rPr>
                      <w:rFonts w:ascii="Arial" w:hAnsi="Arial" w:cs="Arial"/>
                      <w:sz w:val="32"/>
                      <w:szCs w:val="32"/>
                    </w:rPr>
                    <w:t>tirsdag 29</w:t>
                  </w:r>
                  <w:r w:rsidR="00B01BDC" w:rsidRPr="00AE0A8B">
                    <w:rPr>
                      <w:rFonts w:ascii="Arial" w:hAnsi="Arial" w:cs="Arial"/>
                      <w:sz w:val="32"/>
                      <w:szCs w:val="32"/>
                    </w:rPr>
                    <w:t xml:space="preserve">.januar </w:t>
                  </w:r>
                </w:p>
                <w:p w:rsidR="00BD6019" w:rsidRPr="00AE0A8B" w:rsidRDefault="00B01BDC" w:rsidP="00B01BDC">
                  <w:pPr>
                    <w:pStyle w:val="Tittel"/>
                    <w:rPr>
                      <w:rFonts w:ascii="Arial" w:hAnsi="Arial" w:cs="Arial"/>
                      <w:sz w:val="32"/>
                      <w:szCs w:val="32"/>
                    </w:rPr>
                  </w:pPr>
                  <w:r w:rsidRPr="00AE0A8B">
                    <w:rPr>
                      <w:rFonts w:ascii="Arial" w:hAnsi="Arial" w:cs="Arial"/>
                      <w:sz w:val="32"/>
                      <w:szCs w:val="32"/>
                    </w:rPr>
                    <w:t>kl</w:t>
                  </w:r>
                  <w:r w:rsidR="00AE0A8B">
                    <w:rPr>
                      <w:rFonts w:ascii="Arial" w:hAnsi="Arial" w:cs="Arial"/>
                      <w:sz w:val="32"/>
                      <w:szCs w:val="32"/>
                    </w:rPr>
                    <w:t>.</w:t>
                  </w:r>
                  <w:bookmarkStart w:id="0" w:name="_GoBack"/>
                  <w:bookmarkEnd w:id="0"/>
                  <w:r w:rsidRPr="00AE0A8B">
                    <w:rPr>
                      <w:rFonts w:ascii="Arial" w:hAnsi="Arial" w:cs="Arial"/>
                      <w:sz w:val="32"/>
                      <w:szCs w:val="32"/>
                    </w:rPr>
                    <w:t xml:space="preserve"> 18:00 </w:t>
                  </w:r>
                </w:p>
                <w:p w:rsidR="00BD6019" w:rsidRPr="00AE0A8B" w:rsidRDefault="00BD6019" w:rsidP="00B01BDC">
                  <w:pPr>
                    <w:pStyle w:val="Tittel"/>
                    <w:rPr>
                      <w:rFonts w:ascii="Arial" w:hAnsi="Arial" w:cs="Arial"/>
                      <w:sz w:val="32"/>
                      <w:szCs w:val="32"/>
                      <w:lang w:val="nn-NO"/>
                    </w:rPr>
                  </w:pPr>
                  <w:r w:rsidRPr="00AE0A8B">
                    <w:rPr>
                      <w:rFonts w:ascii="Arial" w:hAnsi="Arial" w:cs="Arial"/>
                      <w:sz w:val="32"/>
                      <w:szCs w:val="32"/>
                      <w:lang w:val="nn-NO"/>
                    </w:rPr>
                    <w:t>på</w:t>
                  </w:r>
                  <w:r w:rsidR="00440B09" w:rsidRPr="00AE0A8B">
                    <w:rPr>
                      <w:rFonts w:ascii="Arial" w:hAnsi="Arial" w:cs="Arial"/>
                      <w:sz w:val="32"/>
                      <w:szCs w:val="32"/>
                      <w:lang w:val="nn-NO"/>
                    </w:rPr>
                    <w:t xml:space="preserve"> </w:t>
                  </w:r>
                  <w:r w:rsidRPr="00AE0A8B">
                    <w:rPr>
                      <w:rFonts w:ascii="Arial" w:hAnsi="Arial" w:cs="Arial"/>
                      <w:sz w:val="32"/>
                      <w:szCs w:val="32"/>
                      <w:lang w:val="nn-NO"/>
                    </w:rPr>
                    <w:t xml:space="preserve">Solli plass </w:t>
                  </w:r>
                </w:p>
                <w:p w:rsidR="00AE0A8B" w:rsidRDefault="00AE0A8B" w:rsidP="00AE0A8B">
                  <w:pPr>
                    <w:pStyle w:val="Tittel"/>
                    <w:jc w:val="left"/>
                    <w:rPr>
                      <w:rFonts w:ascii="Arial" w:hAnsi="Arial" w:cs="Arial"/>
                      <w:sz w:val="24"/>
                      <w:szCs w:val="24"/>
                      <w:lang w:val="nn-NO"/>
                    </w:rPr>
                  </w:pPr>
                </w:p>
                <w:p w:rsidR="00B01BDC" w:rsidRPr="00AE0A8B" w:rsidRDefault="00AE0A8B" w:rsidP="00AE0A8B">
                  <w:pPr>
                    <w:pStyle w:val="Tittel"/>
                    <w:rPr>
                      <w:rFonts w:ascii="Arial" w:hAnsi="Arial" w:cs="Arial"/>
                      <w:sz w:val="24"/>
                      <w:szCs w:val="24"/>
                      <w:lang w:val="nn-NO"/>
                    </w:rPr>
                  </w:pPr>
                  <w:r w:rsidRPr="00AE0A8B">
                    <w:rPr>
                      <w:rFonts w:ascii="Arial" w:hAnsi="Arial" w:cs="Arial"/>
                      <w:sz w:val="24"/>
                      <w:szCs w:val="24"/>
                      <w:lang w:val="nn-NO"/>
                    </w:rPr>
                    <w:t>(biblioteket på</w:t>
                  </w:r>
                  <w:r>
                    <w:rPr>
                      <w:rFonts w:ascii="Arial" w:hAnsi="Arial" w:cs="Arial"/>
                      <w:sz w:val="24"/>
                      <w:szCs w:val="24"/>
                      <w:lang w:val="nn-NO"/>
                    </w:rPr>
                    <w:t xml:space="preserve"> </w:t>
                  </w:r>
                  <w:r w:rsidR="00BD6019" w:rsidRPr="00AE0A8B">
                    <w:rPr>
                      <w:rFonts w:ascii="Arial" w:hAnsi="Arial" w:cs="Arial"/>
                      <w:sz w:val="24"/>
                      <w:szCs w:val="24"/>
                      <w:lang w:val="nn-NO"/>
                    </w:rPr>
                    <w:t>Elvebakken)</w:t>
                  </w:r>
                </w:p>
                <w:p w:rsidR="00B01BDC" w:rsidRPr="00AE0A8B" w:rsidRDefault="00B01BDC" w:rsidP="00B01BDC">
                  <w:pPr>
                    <w:pStyle w:val="Tittel"/>
                    <w:rPr>
                      <w:rFonts w:ascii="Myriad Pro Condensed" w:hAnsi="Myriad Pro Condensed"/>
                      <w:sz w:val="32"/>
                      <w:szCs w:val="32"/>
                      <w:lang w:val="nn-NO"/>
                    </w:rPr>
                  </w:pPr>
                </w:p>
                <w:p w:rsidR="00B01BDC" w:rsidRPr="00AE0A8B" w:rsidRDefault="00B01BDC" w:rsidP="006B3747">
                  <w:pPr>
                    <w:pStyle w:val="Tittel"/>
                    <w:rPr>
                      <w:rFonts w:ascii="Myriad Pro Condensed" w:hAnsi="Myriad Pro Condensed"/>
                      <w:lang w:val="nn-NO"/>
                    </w:rPr>
                  </w:pPr>
                </w:p>
              </w:tc>
              <w:tc>
                <w:tcPr>
                  <w:tcW w:w="2500" w:type="pct"/>
                </w:tcPr>
                <w:p w:rsidR="00100CA4" w:rsidRPr="003B3FD2" w:rsidRDefault="00C32E25">
                  <w:pPr>
                    <w:rPr>
                      <w:rFonts w:ascii="Myriad Pro Condensed" w:hAnsi="Myriad Pro Condensed"/>
                    </w:rPr>
                  </w:pPr>
                  <w:r>
                    <w:object w:dxaOrig="6480" w:dyaOrig="4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25.75pt" o:ole="">
                        <v:imagedata r:id="rId10" o:title=""/>
                      </v:shape>
                      <o:OLEObject Type="Embed" ProgID="PBrush" ShapeID="_x0000_i1025" DrawAspect="Content" ObjectID="_1603187741" r:id="rId11"/>
                    </w:object>
                  </w:r>
                </w:p>
              </w:tc>
            </w:tr>
            <w:tr w:rsidR="00A17D28" w:rsidRPr="003B3FD2">
              <w:trPr>
                <w:trHeight w:hRule="exact" w:val="4320"/>
              </w:trPr>
              <w:tc>
                <w:tcPr>
                  <w:tcW w:w="2500" w:type="pct"/>
                </w:tcPr>
                <w:p w:rsidR="00100CA4" w:rsidRPr="003B3FD2" w:rsidRDefault="003E7453">
                  <w:pPr>
                    <w:rPr>
                      <w:rFonts w:ascii="Myriad Pro Condensed" w:hAnsi="Myriad Pro Condensed"/>
                    </w:rPr>
                  </w:pPr>
                  <w:r w:rsidRPr="00AE762E">
                    <w:rPr>
                      <w:noProof/>
                      <w:lang w:eastAsia="nb-NO"/>
                    </w:rPr>
                    <w:drawing>
                      <wp:inline distT="0" distB="0" distL="0" distR="0" wp14:anchorId="754316EC" wp14:editId="29D34CBA">
                        <wp:extent cx="3001771" cy="2252208"/>
                        <wp:effectExtent l="0" t="6032" r="2222" b="2223"/>
                        <wp:docPr id="16" name="Bilde 16" descr="C:\Users\nlofsn\AppData\Local\Microsoft\Windows\INetCache\Content.Outlook\1G0CR2G5\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ofsn\AppData\Local\Microsoft\Windows\INetCache\Content.Outlook\1G0CR2G5\IMG_11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55198" cy="2292294"/>
                                </a:xfrm>
                                <a:prstGeom prst="rect">
                                  <a:avLst/>
                                </a:prstGeom>
                                <a:noFill/>
                                <a:ln>
                                  <a:noFill/>
                                </a:ln>
                              </pic:spPr>
                            </pic:pic>
                          </a:graphicData>
                        </a:graphic>
                      </wp:inline>
                    </w:drawing>
                  </w:r>
                </w:p>
              </w:tc>
              <w:tc>
                <w:tcPr>
                  <w:tcW w:w="2500" w:type="pct"/>
                </w:tcPr>
                <w:p w:rsidR="00100CA4" w:rsidRDefault="00F32238">
                  <w:pPr>
                    <w:rPr>
                      <w:rFonts w:ascii="Myriad Pro Condensed" w:hAnsi="Myriad Pro Condensed"/>
                    </w:rPr>
                  </w:pPr>
                  <w:r>
                    <w:rPr>
                      <w:rFonts w:ascii="Myriad Pro Condensed" w:hAnsi="Myriad Pro Condensed"/>
                      <w:noProof/>
                      <w:lang w:eastAsia="nb-NO"/>
                    </w:rPr>
                    <w:drawing>
                      <wp:inline distT="0" distB="0" distL="0" distR="0">
                        <wp:extent cx="4303395" cy="2663825"/>
                        <wp:effectExtent l="0" t="0" r="1905" b="31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rhamelever2.jpg"/>
                                <pic:cNvPicPr/>
                              </pic:nvPicPr>
                              <pic:blipFill rotWithShape="1">
                                <a:blip r:embed="rId13">
                                  <a:extLst>
                                    <a:ext uri="{28A0092B-C50C-407E-A947-70E740481C1C}">
                                      <a14:useLocalDpi xmlns:a14="http://schemas.microsoft.com/office/drawing/2010/main" val="0"/>
                                    </a:ext>
                                  </a:extLst>
                                </a:blip>
                                <a:srcRect l="6529" t="26857" r="-155" b="12847"/>
                                <a:stretch/>
                              </pic:blipFill>
                              <pic:spPr bwMode="auto">
                                <a:xfrm>
                                  <a:off x="0" y="0"/>
                                  <a:ext cx="4303694" cy="2664010"/>
                                </a:xfrm>
                                <a:prstGeom prst="rect">
                                  <a:avLst/>
                                </a:prstGeom>
                                <a:ln>
                                  <a:noFill/>
                                </a:ln>
                                <a:extLst>
                                  <a:ext uri="{53640926-AAD7-44D8-BBD7-CCE9431645EC}">
                                    <a14:shadowObscured xmlns:a14="http://schemas.microsoft.com/office/drawing/2010/main"/>
                                  </a:ext>
                                </a:extLst>
                              </pic:spPr>
                            </pic:pic>
                          </a:graphicData>
                        </a:graphic>
                      </wp:inline>
                    </w:drawing>
                  </w:r>
                </w:p>
                <w:p w:rsidR="00F32238" w:rsidRPr="003B3FD2" w:rsidRDefault="00F32238">
                  <w:pPr>
                    <w:rPr>
                      <w:rFonts w:ascii="Myriad Pro Condensed" w:hAnsi="Myriad Pro Condensed"/>
                    </w:rPr>
                  </w:pPr>
                </w:p>
              </w:tc>
            </w:tr>
          </w:tbl>
          <w:p w:rsidR="00100CA4" w:rsidRPr="003B3FD2" w:rsidRDefault="00100CA4">
            <w:pPr>
              <w:rPr>
                <w:rFonts w:ascii="Myriad Pro Condensed" w:hAnsi="Myriad Pro Condensed"/>
              </w:rPr>
            </w:pPr>
          </w:p>
        </w:tc>
      </w:tr>
      <w:tr w:rsidR="00100CA4" w:rsidRPr="003B3FD2" w:rsidTr="00B35685">
        <w:trPr>
          <w:trHeight w:hRule="exact" w:val="6480"/>
        </w:trPr>
        <w:tc>
          <w:tcPr>
            <w:tcW w:w="10800" w:type="dxa"/>
            <w:shd w:val="clear" w:color="auto" w:fill="4C4C72" w:themeFill="accent3" w:themeFillShade="BF"/>
            <w:vAlign w:val="center"/>
          </w:tcPr>
          <w:p w:rsidR="00B7531C" w:rsidRPr="003B3FD2" w:rsidRDefault="00BB5934" w:rsidP="005D6C47">
            <w:pPr>
              <w:rPr>
                <w:rFonts w:ascii="Myriad Pro Condensed" w:eastAsiaTheme="minorEastAsia" w:hAnsi="Myriad Pro Condensed"/>
                <w:color w:val="FFFFFF" w:themeColor="background1"/>
                <w:spacing w:val="15"/>
                <w:sz w:val="52"/>
              </w:rPr>
            </w:pPr>
            <w:r>
              <w:rPr>
                <w:rFonts w:ascii="Myriad Pro Condensed" w:hAnsi="Myriad Pro Condensed"/>
                <w:noProof/>
                <w:spacing w:val="15"/>
                <w:sz w:val="22"/>
                <w:szCs w:val="22"/>
                <w:lang w:eastAsia="nb-NO"/>
              </w:rPr>
              <mc:AlternateContent>
                <mc:Choice Requires="wps">
                  <w:drawing>
                    <wp:anchor distT="0" distB="0" distL="114300" distR="114300" simplePos="0" relativeHeight="251666432" behindDoc="0" locked="0" layoutInCell="1" allowOverlap="1" wp14:anchorId="095A5502" wp14:editId="697BEC97">
                      <wp:simplePos x="0" y="0"/>
                      <wp:positionH relativeFrom="column">
                        <wp:posOffset>-5943600</wp:posOffset>
                      </wp:positionH>
                      <wp:positionV relativeFrom="paragraph">
                        <wp:posOffset>109855</wp:posOffset>
                      </wp:positionV>
                      <wp:extent cx="5829300" cy="514350"/>
                      <wp:effectExtent l="0" t="0" r="0" b="0"/>
                      <wp:wrapSquare wrapText="bothSides"/>
                      <wp:docPr id="14" name="Tekstboks 14"/>
                      <wp:cNvGraphicFramePr/>
                      <a:graphic xmlns:a="http://schemas.openxmlformats.org/drawingml/2006/main">
                        <a:graphicData uri="http://schemas.microsoft.com/office/word/2010/wordprocessingShape">
                          <wps:wsp>
                            <wps:cNvSpPr txBox="1"/>
                            <wps:spPr>
                              <a:xfrm>
                                <a:off x="0" y="0"/>
                                <a:ext cx="5829300" cy="51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C28FB" w:rsidRDefault="003F117E">
                                  <w:r w:rsidRPr="00AE0A8B">
                                    <w:rPr>
                                      <w:rFonts w:ascii="Arial Narrow" w:eastAsiaTheme="minorEastAsia" w:hAnsi="Arial Narrow"/>
                                      <w:color w:val="FFFFFF" w:themeColor="background1"/>
                                      <w:spacing w:val="15"/>
                                      <w:sz w:val="52"/>
                                    </w:rPr>
                                    <w:t xml:space="preserve">TIL DEG SOM GÅR </w:t>
                                  </w:r>
                                  <w:r w:rsidR="00AE0A8B" w:rsidRPr="00AE0A8B">
                                    <w:rPr>
                                      <w:rFonts w:ascii="Arial Narrow" w:eastAsiaTheme="minorEastAsia" w:hAnsi="Arial Narrow"/>
                                      <w:color w:val="FFFFFF" w:themeColor="background1"/>
                                      <w:spacing w:val="15"/>
                                      <w:sz w:val="52"/>
                                    </w:rPr>
                                    <w:t>VG</w:t>
                                  </w:r>
                                  <w:r w:rsidR="00AE0A8B">
                                    <w:rPr>
                                      <w:rFonts w:ascii="Arial Narrow" w:eastAsiaTheme="minorEastAsia" w:hAnsi="Arial Narrow"/>
                                      <w:color w:val="FFFFFF" w:themeColor="background1"/>
                                      <w:spacing w:val="15"/>
                                      <w:sz w:val="52"/>
                                    </w:rPr>
                                    <w:t>1</w:t>
                                  </w:r>
                                  <w:r w:rsidR="00BB5934" w:rsidRPr="00AE0A8B">
                                    <w:rPr>
                                      <w:rFonts w:ascii="Arial Narrow" w:eastAsiaTheme="minorEastAsia" w:hAnsi="Arial Narrow"/>
                                      <w:color w:val="FFFFFF" w:themeColor="background1"/>
                                      <w:spacing w:val="15"/>
                                      <w:sz w:val="52"/>
                                    </w:rPr>
                                    <w:t xml:space="preserve"> </w:t>
                                  </w:r>
                                  <w:r w:rsidRPr="00AE0A8B">
                                    <w:rPr>
                                      <w:rFonts w:ascii="Arial Narrow" w:eastAsiaTheme="minorEastAsia" w:hAnsi="Arial Narrow"/>
                                      <w:color w:val="FFFFFF" w:themeColor="background1"/>
                                      <w:spacing w:val="15"/>
                                      <w:sz w:val="52"/>
                                    </w:rPr>
                                    <w:t>ST</w:t>
                                  </w:r>
                                  <w:r w:rsidR="00A03D6B" w:rsidRPr="00AE0A8B">
                                    <w:rPr>
                                      <w:rFonts w:ascii="Arial Narrow" w:eastAsiaTheme="minorEastAsia" w:hAnsi="Arial Narrow"/>
                                      <w:color w:val="FFFFFF" w:themeColor="background1"/>
                                      <w:spacing w:val="15"/>
                                      <w:sz w:val="52"/>
                                    </w:rPr>
                                    <w:t>/MK</w:t>
                                  </w:r>
                                  <w:r w:rsidR="00193771" w:rsidRPr="00AE0A8B">
                                    <w:rPr>
                                      <w:rFonts w:ascii="Arial Narrow" w:eastAsiaTheme="minorEastAsia" w:hAnsi="Arial Narrow"/>
                                      <w:color w:val="FFFFFF" w:themeColor="background1"/>
                                      <w:spacing w:val="15"/>
                                      <w:sz w:val="52"/>
                                    </w:rPr>
                                    <w:t>S</w:t>
                                  </w:r>
                                  <w:r w:rsidRPr="00AE0A8B">
                                    <w:rPr>
                                      <w:rFonts w:ascii="Arial Narrow" w:eastAsiaTheme="minorEastAsia" w:hAnsi="Arial Narrow"/>
                                      <w:color w:val="FFFFFF" w:themeColor="background1"/>
                                      <w:spacing w:val="15"/>
                                      <w:sz w:val="52"/>
                                    </w:rPr>
                                    <w:t>/</w:t>
                                  </w:r>
                                  <w:r w:rsidR="00A03D6B" w:rsidRPr="00AE0A8B">
                                    <w:rPr>
                                      <w:rFonts w:ascii="Arial Narrow" w:eastAsiaTheme="minorEastAsia" w:hAnsi="Arial Narrow"/>
                                      <w:color w:val="FFFFFF" w:themeColor="background1"/>
                                      <w:spacing w:val="15"/>
                                      <w:sz w:val="52"/>
                                    </w:rPr>
                                    <w:t>KDA</w:t>
                                  </w:r>
                                  <w:r>
                                    <w:rPr>
                                      <w:rFonts w:ascii="Myriad Pro Condensed" w:eastAsiaTheme="minorEastAsia" w:hAnsi="Myriad Pro Condensed"/>
                                      <w:color w:val="FFFFFF" w:themeColor="background1"/>
                                      <w:spacing w:val="15"/>
                                      <w:sz w:val="52"/>
                                    </w:rPr>
                                    <w:t xml:space="preserve"> </w:t>
                                  </w:r>
                                  <w:r w:rsidR="00A03D6B">
                                    <w:rPr>
                                      <w:rFonts w:ascii="Myriad Pro Condensed" w:eastAsiaTheme="minorEastAsia" w:hAnsi="Myriad Pro Condensed"/>
                                      <w:color w:val="FFFFFF" w:themeColor="background1"/>
                                      <w:spacing w:val="15"/>
                                      <w:sz w:val="52"/>
                                    </w:rPr>
                                    <w:t>/</w:t>
                                  </w:r>
                                  <w:r w:rsidR="00DC28FB" w:rsidRPr="003B3FD2">
                                    <w:rPr>
                                      <w:rFonts w:ascii="Myriad Pro Condensed" w:eastAsiaTheme="minorEastAsia" w:hAnsi="Myriad Pro Condensed"/>
                                      <w:color w:val="FFFFFF" w:themeColor="background1"/>
                                      <w:spacing w:val="15"/>
                                      <w:sz w:val="52"/>
                                    </w:rPr>
                                    <w:t>ELVEBAKKEN: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A5502" id="_x0000_t202" coordsize="21600,21600" o:spt="202" path="m,l,21600r21600,l21600,xe">
                      <v:stroke joinstyle="miter"/>
                      <v:path gradientshapeok="t" o:connecttype="rect"/>
                    </v:shapetype>
                    <v:shape id="Tekstboks 14" o:spid="_x0000_s1026" type="#_x0000_t202" style="position:absolute;margin-left:-468pt;margin-top:8.65pt;width:459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" filled="f" stroked="f">
                      <v:textbox>
                        <w:txbxContent>
                          <w:p w:rsidR="00DC28FB" w:rsidRDefault="003F117E">
                            <w:r w:rsidRPr="00AE0A8B">
                              <w:rPr>
                                <w:rFonts w:ascii="Arial Narrow" w:eastAsiaTheme="minorEastAsia" w:hAnsi="Arial Narrow"/>
                                <w:color w:val="FFFFFF" w:themeColor="background1"/>
                                <w:spacing w:val="15"/>
                                <w:sz w:val="52"/>
                              </w:rPr>
                              <w:t xml:space="preserve">TIL DEG SOM GÅR </w:t>
                            </w:r>
                            <w:r w:rsidR="00AE0A8B" w:rsidRPr="00AE0A8B">
                              <w:rPr>
                                <w:rFonts w:ascii="Arial Narrow" w:eastAsiaTheme="minorEastAsia" w:hAnsi="Arial Narrow"/>
                                <w:color w:val="FFFFFF" w:themeColor="background1"/>
                                <w:spacing w:val="15"/>
                                <w:sz w:val="52"/>
                              </w:rPr>
                              <w:t>VG</w:t>
                            </w:r>
                            <w:r w:rsidR="00AE0A8B">
                              <w:rPr>
                                <w:rFonts w:ascii="Arial Narrow" w:eastAsiaTheme="minorEastAsia" w:hAnsi="Arial Narrow"/>
                                <w:color w:val="FFFFFF" w:themeColor="background1"/>
                                <w:spacing w:val="15"/>
                                <w:sz w:val="52"/>
                              </w:rPr>
                              <w:t>1</w:t>
                            </w:r>
                            <w:r w:rsidR="00BB5934" w:rsidRPr="00AE0A8B">
                              <w:rPr>
                                <w:rFonts w:ascii="Arial Narrow" w:eastAsiaTheme="minorEastAsia" w:hAnsi="Arial Narrow"/>
                                <w:color w:val="FFFFFF" w:themeColor="background1"/>
                                <w:spacing w:val="15"/>
                                <w:sz w:val="52"/>
                              </w:rPr>
                              <w:t xml:space="preserve"> </w:t>
                            </w:r>
                            <w:r w:rsidRPr="00AE0A8B">
                              <w:rPr>
                                <w:rFonts w:ascii="Arial Narrow" w:eastAsiaTheme="minorEastAsia" w:hAnsi="Arial Narrow"/>
                                <w:color w:val="FFFFFF" w:themeColor="background1"/>
                                <w:spacing w:val="15"/>
                                <w:sz w:val="52"/>
                              </w:rPr>
                              <w:t>ST</w:t>
                            </w:r>
                            <w:r w:rsidR="00A03D6B" w:rsidRPr="00AE0A8B">
                              <w:rPr>
                                <w:rFonts w:ascii="Arial Narrow" w:eastAsiaTheme="minorEastAsia" w:hAnsi="Arial Narrow"/>
                                <w:color w:val="FFFFFF" w:themeColor="background1"/>
                                <w:spacing w:val="15"/>
                                <w:sz w:val="52"/>
                              </w:rPr>
                              <w:t>/MK</w:t>
                            </w:r>
                            <w:r w:rsidR="00193771" w:rsidRPr="00AE0A8B">
                              <w:rPr>
                                <w:rFonts w:ascii="Arial Narrow" w:eastAsiaTheme="minorEastAsia" w:hAnsi="Arial Narrow"/>
                                <w:color w:val="FFFFFF" w:themeColor="background1"/>
                                <w:spacing w:val="15"/>
                                <w:sz w:val="52"/>
                              </w:rPr>
                              <w:t>S</w:t>
                            </w:r>
                            <w:r w:rsidRPr="00AE0A8B">
                              <w:rPr>
                                <w:rFonts w:ascii="Arial Narrow" w:eastAsiaTheme="minorEastAsia" w:hAnsi="Arial Narrow"/>
                                <w:color w:val="FFFFFF" w:themeColor="background1"/>
                                <w:spacing w:val="15"/>
                                <w:sz w:val="52"/>
                              </w:rPr>
                              <w:t>/</w:t>
                            </w:r>
                            <w:r w:rsidR="00A03D6B" w:rsidRPr="00AE0A8B">
                              <w:rPr>
                                <w:rFonts w:ascii="Arial Narrow" w:eastAsiaTheme="minorEastAsia" w:hAnsi="Arial Narrow"/>
                                <w:color w:val="FFFFFF" w:themeColor="background1"/>
                                <w:spacing w:val="15"/>
                                <w:sz w:val="52"/>
                              </w:rPr>
                              <w:t>KDA</w:t>
                            </w:r>
                            <w:r>
                              <w:rPr>
                                <w:rFonts w:ascii="Myriad Pro Condensed" w:eastAsiaTheme="minorEastAsia" w:hAnsi="Myriad Pro Condensed"/>
                                <w:color w:val="FFFFFF" w:themeColor="background1"/>
                                <w:spacing w:val="15"/>
                                <w:sz w:val="52"/>
                              </w:rPr>
                              <w:t xml:space="preserve"> </w:t>
                            </w:r>
                            <w:r w:rsidR="00A03D6B">
                              <w:rPr>
                                <w:rFonts w:ascii="Myriad Pro Condensed" w:eastAsiaTheme="minorEastAsia" w:hAnsi="Myriad Pro Condensed"/>
                                <w:color w:val="FFFFFF" w:themeColor="background1"/>
                                <w:spacing w:val="15"/>
                                <w:sz w:val="52"/>
                              </w:rPr>
                              <w:t>/</w:t>
                            </w:r>
                            <w:r w:rsidR="00DC28FB" w:rsidRPr="003B3FD2">
                              <w:rPr>
                                <w:rFonts w:ascii="Myriad Pro Condensed" w:eastAsiaTheme="minorEastAsia" w:hAnsi="Myriad Pro Condensed"/>
                                <w:color w:val="FFFFFF" w:themeColor="background1"/>
                                <w:spacing w:val="15"/>
                                <w:sz w:val="52"/>
                              </w:rPr>
                              <w:t>ELVEBAKKEN:</w:t>
                            </w:r>
                          </w:p>
                        </w:txbxContent>
                      </v:textbox>
                      <w10:wrap type="square"/>
                    </v:shape>
                  </w:pict>
                </mc:Fallback>
              </mc:AlternateContent>
            </w:r>
            <w:r w:rsidRPr="003B3FD2">
              <w:rPr>
                <w:rFonts w:ascii="Myriad Pro Condensed" w:hAnsi="Myriad Pro Condensed"/>
                <w:noProof/>
                <w:spacing w:val="15"/>
                <w:sz w:val="22"/>
                <w:szCs w:val="22"/>
                <w:lang w:eastAsia="nb-NO"/>
              </w:rPr>
              <mc:AlternateContent>
                <mc:Choice Requires="wps">
                  <w:drawing>
                    <wp:anchor distT="0" distB="0" distL="114300" distR="114300" simplePos="0" relativeHeight="251659264" behindDoc="0" locked="0" layoutInCell="1" allowOverlap="1" wp14:anchorId="422CF402" wp14:editId="5199BECD">
                      <wp:simplePos x="0" y="0"/>
                      <wp:positionH relativeFrom="column">
                        <wp:posOffset>-6109335</wp:posOffset>
                      </wp:positionH>
                      <wp:positionV relativeFrom="paragraph">
                        <wp:posOffset>709930</wp:posOffset>
                      </wp:positionV>
                      <wp:extent cx="5855335" cy="3206750"/>
                      <wp:effectExtent l="0" t="0" r="0" b="50800"/>
                      <wp:wrapThrough wrapText="bothSides">
                        <wp:wrapPolygon edited="0">
                          <wp:start x="141" y="0"/>
                          <wp:lineTo x="141" y="21814"/>
                          <wp:lineTo x="21434" y="21814"/>
                          <wp:lineTo x="21504" y="2310"/>
                          <wp:lineTo x="21363" y="385"/>
                          <wp:lineTo x="21363" y="0"/>
                          <wp:lineTo x="141" y="0"/>
                        </wp:wrapPolygon>
                      </wp:wrapThrough>
                      <wp:docPr id="4" name="Rektangel 4"/>
                      <wp:cNvGraphicFramePr/>
                      <a:graphic xmlns:a="http://schemas.openxmlformats.org/drawingml/2006/main">
                        <a:graphicData uri="http://schemas.microsoft.com/office/word/2010/wordprocessingShape">
                          <wps:wsp>
                            <wps:cNvSpPr/>
                            <wps:spPr>
                              <a:xfrm>
                                <a:off x="0" y="0"/>
                                <a:ext cx="5855335" cy="320675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A74054" w:rsidRPr="00AE0A8B" w:rsidRDefault="00A74054" w:rsidP="00A74054">
                                  <w:pPr>
                                    <w:pStyle w:val="Blokktekst"/>
                                    <w:ind w:left="0"/>
                                    <w:rPr>
                                      <w:rFonts w:ascii="Arial" w:hAnsi="Arial" w:cs="Arial"/>
                                      <w:b w:val="0"/>
                                      <w:iCs w:val="0"/>
                                      <w:spacing w:val="15"/>
                                      <w:szCs w:val="24"/>
                                    </w:rPr>
                                  </w:pPr>
                                  <w:r w:rsidRPr="00AE0A8B">
                                    <w:rPr>
                                      <w:rFonts w:ascii="Arial" w:hAnsi="Arial" w:cs="Arial"/>
                                      <w:b w:val="0"/>
                                      <w:iCs w:val="0"/>
                                      <w:spacing w:val="15"/>
                                      <w:szCs w:val="24"/>
                                    </w:rPr>
                                    <w:t>Elvebakken har et samarbeid med New College Durham som gjør at vi kan tilby Vg2 i England for elever p</w:t>
                                  </w:r>
                                  <w:r w:rsidR="00E81FAA" w:rsidRPr="00AE0A8B">
                                    <w:rPr>
                                      <w:rFonts w:ascii="Arial" w:hAnsi="Arial" w:cs="Arial"/>
                                      <w:b w:val="0"/>
                                      <w:iCs w:val="0"/>
                                      <w:spacing w:val="15"/>
                                      <w:szCs w:val="24"/>
                                    </w:rPr>
                                    <w:t>å studieforberedende</w:t>
                                  </w:r>
                                  <w:r w:rsidR="00A03D6B" w:rsidRPr="00AE0A8B">
                                    <w:rPr>
                                      <w:rFonts w:ascii="Arial" w:hAnsi="Arial" w:cs="Arial"/>
                                      <w:b w:val="0"/>
                                      <w:iCs w:val="0"/>
                                      <w:spacing w:val="15"/>
                                      <w:szCs w:val="24"/>
                                    </w:rPr>
                                    <w:t xml:space="preserve"> program</w:t>
                                  </w:r>
                                  <w:r w:rsidR="00E84BD0" w:rsidRPr="00AE0A8B">
                                    <w:rPr>
                                      <w:rFonts w:ascii="Arial" w:hAnsi="Arial" w:cs="Arial"/>
                                      <w:b w:val="0"/>
                                      <w:iCs w:val="0"/>
                                      <w:spacing w:val="15"/>
                                      <w:szCs w:val="24"/>
                                    </w:rPr>
                                    <w:t>. Durham C</w:t>
                                  </w:r>
                                  <w:r w:rsidRPr="00AE0A8B">
                                    <w:rPr>
                                      <w:rFonts w:ascii="Arial" w:hAnsi="Arial" w:cs="Arial"/>
                                      <w:b w:val="0"/>
                                      <w:iCs w:val="0"/>
                                      <w:spacing w:val="15"/>
                                      <w:szCs w:val="24"/>
                                    </w:rPr>
                                    <w:t>ity ligger nord i England</w:t>
                                  </w:r>
                                  <w:r w:rsidR="003F117E" w:rsidRPr="00AE0A8B">
                                    <w:rPr>
                                      <w:rFonts w:ascii="Arial" w:hAnsi="Arial" w:cs="Arial"/>
                                      <w:b w:val="0"/>
                                      <w:iCs w:val="0"/>
                                      <w:spacing w:val="15"/>
                                      <w:szCs w:val="24"/>
                                    </w:rPr>
                                    <w:t>, like ved Newcastle,</w:t>
                                  </w:r>
                                  <w:r w:rsidRPr="00AE0A8B">
                                    <w:rPr>
                                      <w:rFonts w:ascii="Arial" w:hAnsi="Arial" w:cs="Arial"/>
                                      <w:b w:val="0"/>
                                      <w:iCs w:val="0"/>
                                      <w:spacing w:val="15"/>
                                      <w:szCs w:val="24"/>
                                    </w:rPr>
                                    <w:t xml:space="preserve"> og </w:t>
                                  </w:r>
                                  <w:r w:rsidR="003F117E" w:rsidRPr="00AE0A8B">
                                    <w:rPr>
                                      <w:rFonts w:ascii="Arial" w:hAnsi="Arial" w:cs="Arial"/>
                                      <w:b w:val="0"/>
                                      <w:iCs w:val="0"/>
                                      <w:spacing w:val="15"/>
                                      <w:szCs w:val="24"/>
                                    </w:rPr>
                                    <w:t xml:space="preserve">er </w:t>
                                  </w:r>
                                  <w:r w:rsidRPr="00AE0A8B">
                                    <w:rPr>
                                      <w:rFonts w:ascii="Arial" w:hAnsi="Arial" w:cs="Arial"/>
                                      <w:b w:val="0"/>
                                      <w:iCs w:val="0"/>
                                      <w:spacing w:val="15"/>
                                      <w:szCs w:val="24"/>
                                    </w:rPr>
                                    <w:t>den tredje viktigste universitetsbyen ved siden av Cambridge og Oxford.</w:t>
                                  </w:r>
                                </w:p>
                                <w:p w:rsidR="00A74054" w:rsidRPr="00AE0A8B" w:rsidRDefault="00A74054" w:rsidP="00A74054">
                                  <w:pPr>
                                    <w:pStyle w:val="Blokktekst"/>
                                    <w:ind w:left="0"/>
                                    <w:rPr>
                                      <w:rFonts w:ascii="Arial" w:hAnsi="Arial" w:cs="Arial"/>
                                      <w:b w:val="0"/>
                                      <w:iCs w:val="0"/>
                                      <w:spacing w:val="15"/>
                                      <w:szCs w:val="24"/>
                                    </w:rPr>
                                  </w:pPr>
                                  <w:r w:rsidRPr="00AE0A8B">
                                    <w:rPr>
                                      <w:rFonts w:ascii="Arial" w:hAnsi="Arial" w:cs="Arial"/>
                                      <w:b w:val="0"/>
                                      <w:iCs w:val="0"/>
                                      <w:spacing w:val="15"/>
                                      <w:szCs w:val="24"/>
                                    </w:rPr>
                                    <w:t xml:space="preserve">New College Durham er en stor og moderne skole som i tillegg til å tilby ulike program på videregående nivå, har tilbud om ulike bachelorutdanninger. Det gir et stort og variert elevmiljø med et stort innslag av internasjonale studenter.  </w:t>
                                  </w:r>
                                </w:p>
                                <w:p w:rsidR="00A74054" w:rsidRPr="00AE0A8B" w:rsidRDefault="00A74054" w:rsidP="00A74054">
                                  <w:pPr>
                                    <w:pStyle w:val="Blokktekst"/>
                                    <w:ind w:left="0"/>
                                    <w:rPr>
                                      <w:rFonts w:ascii="Arial" w:hAnsi="Arial" w:cs="Arial"/>
                                      <w:b w:val="0"/>
                                      <w:iCs w:val="0"/>
                                      <w:spacing w:val="15"/>
                                      <w:szCs w:val="24"/>
                                    </w:rPr>
                                  </w:pPr>
                                  <w:r w:rsidRPr="00AE0A8B">
                                    <w:rPr>
                                      <w:rFonts w:ascii="Arial" w:hAnsi="Arial" w:cs="Arial"/>
                                      <w:b w:val="0"/>
                                      <w:iCs w:val="0"/>
                                      <w:spacing w:val="15"/>
                                      <w:szCs w:val="24"/>
                                    </w:rPr>
                                    <w:t>Elvebakkens elever får en personlig tutor som fø</w:t>
                                  </w:r>
                                  <w:r w:rsidR="00BD6019" w:rsidRPr="00AE0A8B">
                                    <w:rPr>
                                      <w:rFonts w:ascii="Arial" w:hAnsi="Arial" w:cs="Arial"/>
                                      <w:b w:val="0"/>
                                      <w:iCs w:val="0"/>
                                      <w:spacing w:val="15"/>
                                      <w:szCs w:val="24"/>
                                    </w:rPr>
                                    <w:t>lger opp både skolefaglig</w:t>
                                  </w:r>
                                  <w:r w:rsidR="00AE0A8B">
                                    <w:rPr>
                                      <w:rFonts w:ascii="Arial" w:hAnsi="Arial" w:cs="Arial"/>
                                      <w:b w:val="0"/>
                                      <w:iCs w:val="0"/>
                                      <w:spacing w:val="15"/>
                                      <w:szCs w:val="24"/>
                                    </w:rPr>
                                    <w:t xml:space="preserve"> </w:t>
                                  </w:r>
                                  <w:r w:rsidRPr="00AE0A8B">
                                    <w:rPr>
                                      <w:rFonts w:ascii="Arial" w:hAnsi="Arial" w:cs="Arial"/>
                                      <w:b w:val="0"/>
                                      <w:iCs w:val="0"/>
                                      <w:spacing w:val="15"/>
                                      <w:szCs w:val="24"/>
                                    </w:rPr>
                                    <w:t xml:space="preserve">og livet i vertsfamilien. </w:t>
                                  </w:r>
                                  <w:r w:rsidR="00AE0A8B">
                                    <w:rPr>
                                      <w:rFonts w:ascii="Arial" w:hAnsi="Arial" w:cs="Arial"/>
                                      <w:b w:val="0"/>
                                      <w:iCs w:val="0"/>
                                      <w:spacing w:val="15"/>
                                      <w:szCs w:val="24"/>
                                    </w:rPr>
                                    <w:t xml:space="preserve">Du </w:t>
                                  </w:r>
                                  <w:r w:rsidR="00B7531C" w:rsidRPr="00AE0A8B">
                                    <w:rPr>
                                      <w:rFonts w:ascii="Arial" w:hAnsi="Arial" w:cs="Arial"/>
                                      <w:b w:val="0"/>
                                      <w:iCs w:val="0"/>
                                      <w:spacing w:val="15"/>
                                      <w:szCs w:val="24"/>
                                    </w:rPr>
                                    <w:t>er fortsatt "Elvebakken-elev</w:t>
                                  </w:r>
                                  <w:r w:rsidRPr="00AE0A8B">
                                    <w:rPr>
                                      <w:rFonts w:ascii="Arial" w:hAnsi="Arial" w:cs="Arial"/>
                                      <w:b w:val="0"/>
                                      <w:iCs w:val="0"/>
                                      <w:spacing w:val="15"/>
                                      <w:szCs w:val="24"/>
                                    </w:rPr>
                                    <w:t xml:space="preserve">" mens </w:t>
                                  </w:r>
                                  <w:r w:rsidR="00B7531C" w:rsidRPr="00AE0A8B">
                                    <w:rPr>
                                      <w:rFonts w:ascii="Arial" w:hAnsi="Arial" w:cs="Arial"/>
                                      <w:b w:val="0"/>
                                      <w:iCs w:val="0"/>
                                      <w:spacing w:val="15"/>
                                      <w:szCs w:val="24"/>
                                    </w:rPr>
                                    <w:t>du</w:t>
                                  </w:r>
                                  <w:r w:rsidRPr="00AE0A8B">
                                    <w:rPr>
                                      <w:rFonts w:ascii="Arial" w:hAnsi="Arial" w:cs="Arial"/>
                                      <w:b w:val="0"/>
                                      <w:iCs w:val="0"/>
                                      <w:spacing w:val="15"/>
                                      <w:szCs w:val="24"/>
                                    </w:rPr>
                                    <w:t xml:space="preserve"> er i Durham, og vi</w:t>
                                  </w:r>
                                  <w:r w:rsidR="00BD6019" w:rsidRPr="00AE0A8B">
                                    <w:rPr>
                                      <w:rFonts w:ascii="Arial" w:hAnsi="Arial" w:cs="Arial"/>
                                      <w:b w:val="0"/>
                                      <w:iCs w:val="0"/>
                                      <w:spacing w:val="15"/>
                                      <w:szCs w:val="24"/>
                                    </w:rPr>
                                    <w:t xml:space="preserve"> holder jevnlig kontakt med </w:t>
                                  </w:r>
                                  <w:r w:rsidR="00B7531C" w:rsidRPr="00AE0A8B">
                                    <w:rPr>
                                      <w:rFonts w:ascii="Arial" w:hAnsi="Arial" w:cs="Arial"/>
                                      <w:b w:val="0"/>
                                      <w:iCs w:val="0"/>
                                      <w:spacing w:val="15"/>
                                      <w:szCs w:val="24"/>
                                    </w:rPr>
                                    <w:t>dere</w:t>
                                  </w:r>
                                  <w:r w:rsidRPr="00AE0A8B">
                                    <w:rPr>
                                      <w:rFonts w:ascii="Arial" w:hAnsi="Arial" w:cs="Arial"/>
                                      <w:b w:val="0"/>
                                      <w:iCs w:val="0"/>
                                      <w:spacing w:val="15"/>
                                      <w:szCs w:val="24"/>
                                    </w:rPr>
                                    <w:t xml:space="preserve"> gjennom året. Vi kommer også over og tar </w:t>
                                  </w:r>
                                  <w:r w:rsidR="00B7531C" w:rsidRPr="00AE0A8B">
                                    <w:rPr>
                                      <w:rFonts w:ascii="Arial" w:hAnsi="Arial" w:cs="Arial"/>
                                      <w:b w:val="0"/>
                                      <w:iCs w:val="0"/>
                                      <w:spacing w:val="15"/>
                                      <w:szCs w:val="24"/>
                                    </w:rPr>
                                    <w:t>dere</w:t>
                                  </w:r>
                                  <w:r w:rsidRPr="00AE0A8B">
                                    <w:rPr>
                                      <w:rFonts w:ascii="Arial" w:hAnsi="Arial" w:cs="Arial"/>
                                      <w:b w:val="0"/>
                                      <w:iCs w:val="0"/>
                                      <w:spacing w:val="15"/>
                                      <w:szCs w:val="24"/>
                                    </w:rPr>
                                    <w:t xml:space="preserve"> med på en høstferietur til Belfast og Dublin for </w:t>
                                  </w:r>
                                  <w:r w:rsidR="00B7531C" w:rsidRPr="00AE0A8B">
                                    <w:rPr>
                                      <w:rFonts w:ascii="Arial" w:hAnsi="Arial" w:cs="Arial"/>
                                      <w:b w:val="0"/>
                                      <w:iCs w:val="0"/>
                                      <w:spacing w:val="15"/>
                                      <w:szCs w:val="24"/>
                                    </w:rPr>
                                    <w:t>å bidra til at dere blir</w:t>
                                  </w:r>
                                  <w:r w:rsidRPr="00AE0A8B">
                                    <w:rPr>
                                      <w:rFonts w:ascii="Arial" w:hAnsi="Arial" w:cs="Arial"/>
                                      <w:b w:val="0"/>
                                      <w:iCs w:val="0"/>
                                      <w:spacing w:val="15"/>
                                      <w:szCs w:val="24"/>
                                    </w:rPr>
                                    <w:t xml:space="preserve"> enda bedre kjent med hverandre, land og kultur.</w:t>
                                  </w:r>
                                </w:p>
                                <w:p w:rsidR="00A74054" w:rsidRPr="00AE0A8B" w:rsidRDefault="00A74054" w:rsidP="00A74054">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CF402" id="Rektangel 4" o:spid="_x0000_s1027" style="position:absolute;margin-left:-481.05pt;margin-top:55.9pt;width:461.05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" filled="f" stroked="f" strokeweight="1pt">
                      <v:textbox>
                        <w:txbxContent>
                          <w:p w:rsidR="00A74054" w:rsidRPr="00AE0A8B" w:rsidRDefault="00A74054" w:rsidP="00A74054">
                            <w:pPr>
                              <w:pStyle w:val="Blokktekst"/>
                              <w:ind w:left="0"/>
                              <w:rPr>
                                <w:rFonts w:ascii="Arial" w:hAnsi="Arial" w:cs="Arial"/>
                                <w:b w:val="0"/>
                                <w:iCs w:val="0"/>
                                <w:spacing w:val="15"/>
                                <w:szCs w:val="24"/>
                              </w:rPr>
                            </w:pPr>
                            <w:r w:rsidRPr="00AE0A8B">
                              <w:rPr>
                                <w:rFonts w:ascii="Arial" w:hAnsi="Arial" w:cs="Arial"/>
                                <w:b w:val="0"/>
                                <w:iCs w:val="0"/>
                                <w:spacing w:val="15"/>
                                <w:szCs w:val="24"/>
                              </w:rPr>
                              <w:t>Elvebakken har et samarbeid med New College Durham som gjør at vi kan tilby Vg2 i England for elever p</w:t>
                            </w:r>
                            <w:r w:rsidR="00E81FAA" w:rsidRPr="00AE0A8B">
                              <w:rPr>
                                <w:rFonts w:ascii="Arial" w:hAnsi="Arial" w:cs="Arial"/>
                                <w:b w:val="0"/>
                                <w:iCs w:val="0"/>
                                <w:spacing w:val="15"/>
                                <w:szCs w:val="24"/>
                              </w:rPr>
                              <w:t>å studieforberedende</w:t>
                            </w:r>
                            <w:r w:rsidR="00A03D6B" w:rsidRPr="00AE0A8B">
                              <w:rPr>
                                <w:rFonts w:ascii="Arial" w:hAnsi="Arial" w:cs="Arial"/>
                                <w:b w:val="0"/>
                                <w:iCs w:val="0"/>
                                <w:spacing w:val="15"/>
                                <w:szCs w:val="24"/>
                              </w:rPr>
                              <w:t xml:space="preserve"> program</w:t>
                            </w:r>
                            <w:r w:rsidR="00E84BD0" w:rsidRPr="00AE0A8B">
                              <w:rPr>
                                <w:rFonts w:ascii="Arial" w:hAnsi="Arial" w:cs="Arial"/>
                                <w:b w:val="0"/>
                                <w:iCs w:val="0"/>
                                <w:spacing w:val="15"/>
                                <w:szCs w:val="24"/>
                              </w:rPr>
                              <w:t>. Durham C</w:t>
                            </w:r>
                            <w:r w:rsidRPr="00AE0A8B">
                              <w:rPr>
                                <w:rFonts w:ascii="Arial" w:hAnsi="Arial" w:cs="Arial"/>
                                <w:b w:val="0"/>
                                <w:iCs w:val="0"/>
                                <w:spacing w:val="15"/>
                                <w:szCs w:val="24"/>
                              </w:rPr>
                              <w:t>ity ligger nord i England</w:t>
                            </w:r>
                            <w:r w:rsidR="003F117E" w:rsidRPr="00AE0A8B">
                              <w:rPr>
                                <w:rFonts w:ascii="Arial" w:hAnsi="Arial" w:cs="Arial"/>
                                <w:b w:val="0"/>
                                <w:iCs w:val="0"/>
                                <w:spacing w:val="15"/>
                                <w:szCs w:val="24"/>
                              </w:rPr>
                              <w:t>, like ved Newcastle,</w:t>
                            </w:r>
                            <w:r w:rsidRPr="00AE0A8B">
                              <w:rPr>
                                <w:rFonts w:ascii="Arial" w:hAnsi="Arial" w:cs="Arial"/>
                                <w:b w:val="0"/>
                                <w:iCs w:val="0"/>
                                <w:spacing w:val="15"/>
                                <w:szCs w:val="24"/>
                              </w:rPr>
                              <w:t xml:space="preserve"> og </w:t>
                            </w:r>
                            <w:r w:rsidR="003F117E" w:rsidRPr="00AE0A8B">
                              <w:rPr>
                                <w:rFonts w:ascii="Arial" w:hAnsi="Arial" w:cs="Arial"/>
                                <w:b w:val="0"/>
                                <w:iCs w:val="0"/>
                                <w:spacing w:val="15"/>
                                <w:szCs w:val="24"/>
                              </w:rPr>
                              <w:t xml:space="preserve">er </w:t>
                            </w:r>
                            <w:r w:rsidRPr="00AE0A8B">
                              <w:rPr>
                                <w:rFonts w:ascii="Arial" w:hAnsi="Arial" w:cs="Arial"/>
                                <w:b w:val="0"/>
                                <w:iCs w:val="0"/>
                                <w:spacing w:val="15"/>
                                <w:szCs w:val="24"/>
                              </w:rPr>
                              <w:t>den tredje viktigste universitetsbyen ved siden av Cambridge og Oxford.</w:t>
                            </w:r>
                          </w:p>
                          <w:p w:rsidR="00A74054" w:rsidRPr="00AE0A8B" w:rsidRDefault="00A74054" w:rsidP="00A74054">
                            <w:pPr>
                              <w:pStyle w:val="Blokktekst"/>
                              <w:ind w:left="0"/>
                              <w:rPr>
                                <w:rFonts w:ascii="Arial" w:hAnsi="Arial" w:cs="Arial"/>
                                <w:b w:val="0"/>
                                <w:iCs w:val="0"/>
                                <w:spacing w:val="15"/>
                                <w:szCs w:val="24"/>
                              </w:rPr>
                            </w:pPr>
                            <w:r w:rsidRPr="00AE0A8B">
                              <w:rPr>
                                <w:rFonts w:ascii="Arial" w:hAnsi="Arial" w:cs="Arial"/>
                                <w:b w:val="0"/>
                                <w:iCs w:val="0"/>
                                <w:spacing w:val="15"/>
                                <w:szCs w:val="24"/>
                              </w:rPr>
                              <w:t xml:space="preserve">New College Durham er en stor og moderne skole som i tillegg til å tilby ulike program på videregående nivå, har tilbud om ulike bachelorutdanninger. Det gir et stort og variert elevmiljø med et stort innslag av internasjonale studenter.  </w:t>
                            </w:r>
                          </w:p>
                          <w:p w:rsidR="00A74054" w:rsidRPr="00AE0A8B" w:rsidRDefault="00A74054" w:rsidP="00A74054">
                            <w:pPr>
                              <w:pStyle w:val="Blokktekst"/>
                              <w:ind w:left="0"/>
                              <w:rPr>
                                <w:rFonts w:ascii="Arial" w:hAnsi="Arial" w:cs="Arial"/>
                                <w:b w:val="0"/>
                                <w:iCs w:val="0"/>
                                <w:spacing w:val="15"/>
                                <w:szCs w:val="24"/>
                              </w:rPr>
                            </w:pPr>
                            <w:r w:rsidRPr="00AE0A8B">
                              <w:rPr>
                                <w:rFonts w:ascii="Arial" w:hAnsi="Arial" w:cs="Arial"/>
                                <w:b w:val="0"/>
                                <w:iCs w:val="0"/>
                                <w:spacing w:val="15"/>
                                <w:szCs w:val="24"/>
                              </w:rPr>
                              <w:t>Elvebakkens elever får en personlig tutor som fø</w:t>
                            </w:r>
                            <w:r w:rsidR="00BD6019" w:rsidRPr="00AE0A8B">
                              <w:rPr>
                                <w:rFonts w:ascii="Arial" w:hAnsi="Arial" w:cs="Arial"/>
                                <w:b w:val="0"/>
                                <w:iCs w:val="0"/>
                                <w:spacing w:val="15"/>
                                <w:szCs w:val="24"/>
                              </w:rPr>
                              <w:t>lger opp både skolefaglig</w:t>
                            </w:r>
                            <w:r w:rsidR="00AE0A8B">
                              <w:rPr>
                                <w:rFonts w:ascii="Arial" w:hAnsi="Arial" w:cs="Arial"/>
                                <w:b w:val="0"/>
                                <w:iCs w:val="0"/>
                                <w:spacing w:val="15"/>
                                <w:szCs w:val="24"/>
                              </w:rPr>
                              <w:t xml:space="preserve"> </w:t>
                            </w:r>
                            <w:r w:rsidRPr="00AE0A8B">
                              <w:rPr>
                                <w:rFonts w:ascii="Arial" w:hAnsi="Arial" w:cs="Arial"/>
                                <w:b w:val="0"/>
                                <w:iCs w:val="0"/>
                                <w:spacing w:val="15"/>
                                <w:szCs w:val="24"/>
                              </w:rPr>
                              <w:t xml:space="preserve">og livet i vertsfamilien. </w:t>
                            </w:r>
                            <w:r w:rsidR="00AE0A8B">
                              <w:rPr>
                                <w:rFonts w:ascii="Arial" w:hAnsi="Arial" w:cs="Arial"/>
                                <w:b w:val="0"/>
                                <w:iCs w:val="0"/>
                                <w:spacing w:val="15"/>
                                <w:szCs w:val="24"/>
                              </w:rPr>
                              <w:t xml:space="preserve">Du </w:t>
                            </w:r>
                            <w:r w:rsidR="00B7531C" w:rsidRPr="00AE0A8B">
                              <w:rPr>
                                <w:rFonts w:ascii="Arial" w:hAnsi="Arial" w:cs="Arial"/>
                                <w:b w:val="0"/>
                                <w:iCs w:val="0"/>
                                <w:spacing w:val="15"/>
                                <w:szCs w:val="24"/>
                              </w:rPr>
                              <w:t>er fortsatt "Elvebakken-elev</w:t>
                            </w:r>
                            <w:r w:rsidRPr="00AE0A8B">
                              <w:rPr>
                                <w:rFonts w:ascii="Arial" w:hAnsi="Arial" w:cs="Arial"/>
                                <w:b w:val="0"/>
                                <w:iCs w:val="0"/>
                                <w:spacing w:val="15"/>
                                <w:szCs w:val="24"/>
                              </w:rPr>
                              <w:t xml:space="preserve">" mens </w:t>
                            </w:r>
                            <w:r w:rsidR="00B7531C" w:rsidRPr="00AE0A8B">
                              <w:rPr>
                                <w:rFonts w:ascii="Arial" w:hAnsi="Arial" w:cs="Arial"/>
                                <w:b w:val="0"/>
                                <w:iCs w:val="0"/>
                                <w:spacing w:val="15"/>
                                <w:szCs w:val="24"/>
                              </w:rPr>
                              <w:t>du</w:t>
                            </w:r>
                            <w:r w:rsidRPr="00AE0A8B">
                              <w:rPr>
                                <w:rFonts w:ascii="Arial" w:hAnsi="Arial" w:cs="Arial"/>
                                <w:b w:val="0"/>
                                <w:iCs w:val="0"/>
                                <w:spacing w:val="15"/>
                                <w:szCs w:val="24"/>
                              </w:rPr>
                              <w:t xml:space="preserve"> er i Durham, og vi</w:t>
                            </w:r>
                            <w:r w:rsidR="00BD6019" w:rsidRPr="00AE0A8B">
                              <w:rPr>
                                <w:rFonts w:ascii="Arial" w:hAnsi="Arial" w:cs="Arial"/>
                                <w:b w:val="0"/>
                                <w:iCs w:val="0"/>
                                <w:spacing w:val="15"/>
                                <w:szCs w:val="24"/>
                              </w:rPr>
                              <w:t xml:space="preserve"> holder jevnlig kontakt med </w:t>
                            </w:r>
                            <w:r w:rsidR="00B7531C" w:rsidRPr="00AE0A8B">
                              <w:rPr>
                                <w:rFonts w:ascii="Arial" w:hAnsi="Arial" w:cs="Arial"/>
                                <w:b w:val="0"/>
                                <w:iCs w:val="0"/>
                                <w:spacing w:val="15"/>
                                <w:szCs w:val="24"/>
                              </w:rPr>
                              <w:t>dere</w:t>
                            </w:r>
                            <w:r w:rsidRPr="00AE0A8B">
                              <w:rPr>
                                <w:rFonts w:ascii="Arial" w:hAnsi="Arial" w:cs="Arial"/>
                                <w:b w:val="0"/>
                                <w:iCs w:val="0"/>
                                <w:spacing w:val="15"/>
                                <w:szCs w:val="24"/>
                              </w:rPr>
                              <w:t xml:space="preserve"> gjennom året. Vi kommer også over og tar </w:t>
                            </w:r>
                            <w:r w:rsidR="00B7531C" w:rsidRPr="00AE0A8B">
                              <w:rPr>
                                <w:rFonts w:ascii="Arial" w:hAnsi="Arial" w:cs="Arial"/>
                                <w:b w:val="0"/>
                                <w:iCs w:val="0"/>
                                <w:spacing w:val="15"/>
                                <w:szCs w:val="24"/>
                              </w:rPr>
                              <w:t>dere</w:t>
                            </w:r>
                            <w:r w:rsidRPr="00AE0A8B">
                              <w:rPr>
                                <w:rFonts w:ascii="Arial" w:hAnsi="Arial" w:cs="Arial"/>
                                <w:b w:val="0"/>
                                <w:iCs w:val="0"/>
                                <w:spacing w:val="15"/>
                                <w:szCs w:val="24"/>
                              </w:rPr>
                              <w:t xml:space="preserve"> med på en høstferietur til Belfast og Dublin for </w:t>
                            </w:r>
                            <w:r w:rsidR="00B7531C" w:rsidRPr="00AE0A8B">
                              <w:rPr>
                                <w:rFonts w:ascii="Arial" w:hAnsi="Arial" w:cs="Arial"/>
                                <w:b w:val="0"/>
                                <w:iCs w:val="0"/>
                                <w:spacing w:val="15"/>
                                <w:szCs w:val="24"/>
                              </w:rPr>
                              <w:t>å bidra til at dere blir</w:t>
                            </w:r>
                            <w:r w:rsidRPr="00AE0A8B">
                              <w:rPr>
                                <w:rFonts w:ascii="Arial" w:hAnsi="Arial" w:cs="Arial"/>
                                <w:b w:val="0"/>
                                <w:iCs w:val="0"/>
                                <w:spacing w:val="15"/>
                                <w:szCs w:val="24"/>
                              </w:rPr>
                              <w:t xml:space="preserve"> enda bedre kjent med hverandre, land og kultur.</w:t>
                            </w:r>
                          </w:p>
                          <w:p w:rsidR="00A74054" w:rsidRPr="00AE0A8B" w:rsidRDefault="00A74054" w:rsidP="00A74054">
                            <w:pPr>
                              <w:jc w:val="center"/>
                              <w:rPr>
                                <w:rFonts w:ascii="Arial" w:hAnsi="Arial" w:cs="Arial"/>
                              </w:rPr>
                            </w:pPr>
                          </w:p>
                        </w:txbxContent>
                      </v:textbox>
                      <w10:wrap type="through"/>
                    </v:rect>
                  </w:pict>
                </mc:Fallback>
              </mc:AlternateContent>
            </w:r>
            <w:r w:rsidR="00A74054" w:rsidRPr="003B3FD2">
              <w:rPr>
                <w:rFonts w:ascii="Myriad Pro Condensed" w:eastAsiaTheme="minorEastAsia" w:hAnsi="Myriad Pro Condensed"/>
                <w:color w:val="FFFFFF" w:themeColor="background1"/>
                <w:spacing w:val="15"/>
                <w:sz w:val="52"/>
              </w:rPr>
              <w:t xml:space="preserve">  </w:t>
            </w:r>
          </w:p>
          <w:p w:rsidR="00A74054" w:rsidRPr="003B3FD2" w:rsidRDefault="00A74054" w:rsidP="00A74054">
            <w:pPr>
              <w:pStyle w:val="Blokktekst"/>
              <w:ind w:left="0"/>
              <w:rPr>
                <w:rFonts w:ascii="Myriad Pro Condensed" w:hAnsi="Myriad Pro Condensed"/>
                <w:b w:val="0"/>
                <w:iCs w:val="0"/>
                <w:spacing w:val="15"/>
                <w:sz w:val="22"/>
                <w:szCs w:val="22"/>
              </w:rPr>
            </w:pPr>
          </w:p>
          <w:p w:rsidR="005D6C47" w:rsidRPr="003B3FD2" w:rsidRDefault="005D6C47">
            <w:pPr>
              <w:pStyle w:val="Blokktekst"/>
              <w:rPr>
                <w:rFonts w:ascii="Myriad Pro Condensed" w:hAnsi="Myriad Pro Condensed"/>
                <w:b w:val="0"/>
                <w:iCs w:val="0"/>
                <w:spacing w:val="15"/>
                <w:sz w:val="22"/>
                <w:szCs w:val="22"/>
              </w:rPr>
            </w:pPr>
          </w:p>
          <w:p w:rsidR="005D6C47" w:rsidRPr="003B3FD2" w:rsidRDefault="005D6C47">
            <w:pPr>
              <w:pStyle w:val="Blokktekst"/>
              <w:rPr>
                <w:rFonts w:ascii="Myriad Pro Condensed" w:hAnsi="Myriad Pro Condensed"/>
                <w:b w:val="0"/>
                <w:iCs w:val="0"/>
                <w:sz w:val="22"/>
                <w:szCs w:val="22"/>
              </w:rPr>
            </w:pPr>
          </w:p>
        </w:tc>
      </w:tr>
    </w:tbl>
    <w:p w:rsidR="00100CA4" w:rsidRPr="003B3FD2" w:rsidRDefault="005963E4">
      <w:pPr>
        <w:rPr>
          <w:rFonts w:ascii="Myriad Pro Condensed" w:hAnsi="Myriad Pro Condensed"/>
        </w:rPr>
      </w:pPr>
      <w:r w:rsidRPr="003B3FD2">
        <w:rPr>
          <w:rFonts w:ascii="Myriad Pro Condensed" w:hAnsi="Myriad Pro Condensed"/>
        </w:rPr>
        <w:br w:type="page"/>
      </w:r>
    </w:p>
    <w:p w:rsidR="003D0BB6" w:rsidRDefault="00A34E7E" w:rsidP="00B35685">
      <w:pPr>
        <w:pStyle w:val="Overskrift1"/>
        <w:pBdr>
          <w:top w:val="none" w:sz="0" w:space="0" w:color="auto"/>
          <w:bottom w:val="none" w:sz="0" w:space="0" w:color="auto"/>
        </w:pBdr>
        <w:shd w:val="clear" w:color="auto" w:fill="4C4C72" w:themeFill="accent3" w:themeFillShade="BF"/>
        <w:tabs>
          <w:tab w:val="left" w:pos="461"/>
          <w:tab w:val="center" w:pos="5233"/>
        </w:tabs>
        <w:jc w:val="left"/>
        <w:rPr>
          <w:rFonts w:ascii="Myriad Pro Condensed" w:hAnsi="Myriad Pro Condensed"/>
        </w:rPr>
      </w:pPr>
      <w:r w:rsidRPr="003B3FD2">
        <w:rPr>
          <w:rFonts w:ascii="Myriad Pro Condensed" w:hAnsi="Myriad Pro Condensed"/>
        </w:rPr>
        <w:lastRenderedPageBreak/>
        <w:tab/>
      </w:r>
      <w:r w:rsidRPr="003B3FD2">
        <w:rPr>
          <w:rFonts w:ascii="Myriad Pro Condensed" w:hAnsi="Myriad Pro Condensed"/>
        </w:rPr>
        <w:tab/>
      </w:r>
    </w:p>
    <w:p w:rsidR="00100CA4" w:rsidRDefault="00A74054" w:rsidP="00B35685">
      <w:pPr>
        <w:pStyle w:val="Overskrift1"/>
        <w:pBdr>
          <w:top w:val="none" w:sz="0" w:space="0" w:color="auto"/>
          <w:bottom w:val="none" w:sz="0" w:space="0" w:color="auto"/>
        </w:pBdr>
        <w:shd w:val="clear" w:color="auto" w:fill="4C4C72" w:themeFill="accent3" w:themeFillShade="BF"/>
        <w:tabs>
          <w:tab w:val="left" w:pos="461"/>
          <w:tab w:val="center" w:pos="5233"/>
        </w:tabs>
        <w:rPr>
          <w:rFonts w:ascii="Myriad Pro Condensed" w:hAnsi="Myriad Pro Condensed"/>
        </w:rPr>
      </w:pPr>
      <w:r w:rsidRPr="003B3FD2">
        <w:rPr>
          <w:rFonts w:ascii="Myriad Pro Condensed" w:hAnsi="Myriad Pro Condensed"/>
        </w:rPr>
        <w:t>Praktisk informasjon</w:t>
      </w:r>
    </w:p>
    <w:p w:rsidR="003D0BB6" w:rsidRPr="003B3FD2" w:rsidRDefault="003D0BB6" w:rsidP="00B35685">
      <w:pPr>
        <w:pStyle w:val="Overskrift1"/>
        <w:pBdr>
          <w:top w:val="none" w:sz="0" w:space="0" w:color="auto"/>
          <w:bottom w:val="none" w:sz="0" w:space="0" w:color="auto"/>
        </w:pBdr>
        <w:shd w:val="clear" w:color="auto" w:fill="4C4C72" w:themeFill="accent3" w:themeFillShade="BF"/>
        <w:tabs>
          <w:tab w:val="left" w:pos="461"/>
          <w:tab w:val="center" w:pos="5233"/>
        </w:tabs>
        <w:rPr>
          <w:rFonts w:ascii="Myriad Pro Condensed" w:hAnsi="Myriad Pro Condensed"/>
        </w:rPr>
      </w:pPr>
    </w:p>
    <w:p w:rsidR="00100CA4" w:rsidRPr="003B3FD2" w:rsidRDefault="00B01BDC" w:rsidP="00156451">
      <w:pPr>
        <w:rPr>
          <w:rFonts w:ascii="Myriad Pro Condensed" w:hAnsi="Myriad Pro Condensed"/>
        </w:rPr>
      </w:pPr>
      <w:r w:rsidRPr="003B3FD2">
        <w:rPr>
          <w:rFonts w:ascii="Myriad Pro Condensed" w:hAnsi="Myriad Pro Condensed"/>
          <w:noProof/>
          <w:lang w:eastAsia="nb-NO"/>
        </w:rPr>
        <mc:AlternateContent>
          <mc:Choice Requires="wps">
            <w:drawing>
              <wp:anchor distT="0" distB="0" distL="114300" distR="114300" simplePos="0" relativeHeight="251660288" behindDoc="0" locked="0" layoutInCell="1" allowOverlap="1" wp14:anchorId="48FD09C2" wp14:editId="2E6C44F3">
                <wp:simplePos x="0" y="0"/>
                <wp:positionH relativeFrom="column">
                  <wp:posOffset>2104390</wp:posOffset>
                </wp:positionH>
                <wp:positionV relativeFrom="paragraph">
                  <wp:posOffset>83185</wp:posOffset>
                </wp:positionV>
                <wp:extent cx="4772025" cy="5572125"/>
                <wp:effectExtent l="0" t="0" r="0" b="9525"/>
                <wp:wrapSquare wrapText="bothSides"/>
                <wp:docPr id="9" name="Tekstboks 9"/>
                <wp:cNvGraphicFramePr/>
                <a:graphic xmlns:a="http://schemas.openxmlformats.org/drawingml/2006/main">
                  <a:graphicData uri="http://schemas.microsoft.com/office/word/2010/wordprocessingShape">
                    <wps:wsp>
                      <wps:cNvSpPr txBox="1"/>
                      <wps:spPr>
                        <a:xfrm>
                          <a:off x="0" y="0"/>
                          <a:ext cx="4772025" cy="5572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37E5A" w:rsidRPr="00AE0A8B" w:rsidRDefault="00F37E5A"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Du følger undervisning på såkalt AS-nivå i engelske klasser.</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Du får alle fagkombinasjoner du trenger for videre studier.</w:t>
                            </w:r>
                          </w:p>
                          <w:p w:rsidR="003D0BB6" w:rsidRPr="00AE0A8B" w:rsidRDefault="00B01BDC" w:rsidP="003D0BB6">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Elvebakken sikrer at du får fag som gir godkjent vitnemål.</w:t>
                            </w:r>
                          </w:p>
                          <w:p w:rsidR="003D0BB6" w:rsidRPr="00AE0A8B" w:rsidRDefault="003D0BB6" w:rsidP="003D0BB6">
                            <w:pPr>
                              <w:pStyle w:val="Listeavsnitt"/>
                              <w:numPr>
                                <w:ilvl w:val="0"/>
                                <w:numId w:val="2"/>
                              </w:numPr>
                              <w:spacing w:line="276" w:lineRule="auto"/>
                              <w:rPr>
                                <w:rFonts w:ascii="Arial" w:hAnsi="Arial" w:cs="Arial"/>
                                <w:color w:val="0070C0"/>
                                <w:sz w:val="28"/>
                                <w:szCs w:val="28"/>
                              </w:rPr>
                            </w:pPr>
                            <w:r w:rsidRPr="00AE0A8B">
                              <w:rPr>
                                <w:rFonts w:ascii="Arial" w:hAnsi="Arial" w:cs="Arial"/>
                                <w:color w:val="auto"/>
                                <w:sz w:val="28"/>
                                <w:szCs w:val="28"/>
                              </w:rPr>
                              <w:t>For fag se :</w:t>
                            </w:r>
                            <w:r w:rsidRPr="00AE0A8B">
                              <w:rPr>
                                <w:rFonts w:ascii="Arial" w:hAnsi="Arial" w:cs="Arial"/>
                                <w:color w:val="auto"/>
                                <w:sz w:val="24"/>
                                <w:szCs w:val="24"/>
                              </w:rPr>
                              <w:t xml:space="preserve"> </w:t>
                            </w:r>
                            <w:hyperlink r:id="rId14" w:history="1">
                              <w:r w:rsidRPr="00AE0A8B">
                                <w:rPr>
                                  <w:rStyle w:val="Hyperkobling"/>
                                  <w:rFonts w:ascii="Arial" w:hAnsi="Arial" w:cs="Arial"/>
                                  <w:color w:val="0070C0"/>
                                  <w:sz w:val="24"/>
                                  <w:szCs w:val="24"/>
                                </w:rPr>
                                <w:t>http://www.newcollegedurham.ac.uk/sixth-form-centre/</w:t>
                              </w:r>
                            </w:hyperlink>
                          </w:p>
                          <w:p w:rsidR="00F37E5A" w:rsidRPr="00AE0A8B" w:rsidRDefault="007E36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En</w:t>
                            </w:r>
                            <w:r w:rsidR="00F37E5A" w:rsidRPr="00AE0A8B">
                              <w:rPr>
                                <w:rFonts w:ascii="Arial" w:hAnsi="Arial" w:cs="Arial"/>
                                <w:color w:val="auto"/>
                                <w:sz w:val="28"/>
                                <w:szCs w:val="28"/>
                              </w:rPr>
                              <w:t xml:space="preserve"> norsklærer</w:t>
                            </w:r>
                            <w:r w:rsidRPr="00AE0A8B">
                              <w:rPr>
                                <w:rFonts w:ascii="Arial" w:hAnsi="Arial" w:cs="Arial"/>
                                <w:color w:val="auto"/>
                                <w:sz w:val="28"/>
                                <w:szCs w:val="28"/>
                              </w:rPr>
                              <w:t xml:space="preserve"> fra Elvebakken besøker klassen</w:t>
                            </w:r>
                            <w:r w:rsidR="00F37E5A" w:rsidRPr="00AE0A8B">
                              <w:rPr>
                                <w:rFonts w:ascii="Arial" w:hAnsi="Arial" w:cs="Arial"/>
                                <w:color w:val="auto"/>
                                <w:sz w:val="28"/>
                                <w:szCs w:val="28"/>
                              </w:rPr>
                              <w:t xml:space="preserve"> jevnlig.</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Du bor i vertsfamilie, alene eller to og to sammen.</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Elvebakken arrangerer tur til Dublin og Belfast i høstferien.</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Elvebakken følger deg opp mens du er der borte.</w:t>
                            </w:r>
                          </w:p>
                          <w:p w:rsidR="00156451" w:rsidRPr="00AE0A8B" w:rsidRDefault="00F37E5A" w:rsidP="00AE0A8B">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Kostnader: Elvebakken</w:t>
                            </w:r>
                            <w:r w:rsidR="005B5104" w:rsidRPr="00AE0A8B">
                              <w:rPr>
                                <w:rFonts w:ascii="Arial" w:hAnsi="Arial" w:cs="Arial"/>
                                <w:color w:val="auto"/>
                                <w:sz w:val="28"/>
                                <w:szCs w:val="28"/>
                              </w:rPr>
                              <w:t xml:space="preserve"> sammen med Lånekassen</w:t>
                            </w:r>
                            <w:r w:rsidRPr="00AE0A8B">
                              <w:rPr>
                                <w:rFonts w:ascii="Arial" w:hAnsi="Arial" w:cs="Arial"/>
                                <w:color w:val="auto"/>
                                <w:sz w:val="28"/>
                                <w:szCs w:val="28"/>
                              </w:rPr>
                              <w:t xml:space="preserve"> betaler skolepenge</w:t>
                            </w:r>
                            <w:r w:rsidR="003D0BB6" w:rsidRPr="00AE0A8B">
                              <w:rPr>
                                <w:rFonts w:ascii="Arial" w:hAnsi="Arial" w:cs="Arial"/>
                                <w:color w:val="auto"/>
                                <w:sz w:val="28"/>
                                <w:szCs w:val="28"/>
                              </w:rPr>
                              <w:t>ne</w:t>
                            </w:r>
                            <w:r w:rsidRPr="00AE0A8B">
                              <w:rPr>
                                <w:rFonts w:ascii="Arial" w:hAnsi="Arial" w:cs="Arial"/>
                                <w:color w:val="auto"/>
                                <w:sz w:val="28"/>
                                <w:szCs w:val="28"/>
                              </w:rPr>
                              <w:t>. Du betal</w:t>
                            </w:r>
                            <w:r w:rsidR="005B5104" w:rsidRPr="00AE0A8B">
                              <w:rPr>
                                <w:rFonts w:ascii="Arial" w:hAnsi="Arial" w:cs="Arial"/>
                                <w:color w:val="auto"/>
                                <w:sz w:val="28"/>
                                <w:szCs w:val="28"/>
                              </w:rPr>
                              <w:t xml:space="preserve">er kost og losji. </w:t>
                            </w:r>
                            <w:r w:rsidR="00B01BDC" w:rsidRPr="00AE0A8B">
                              <w:rPr>
                                <w:rFonts w:ascii="Arial" w:hAnsi="Arial" w:cs="Arial"/>
                                <w:color w:val="auto"/>
                                <w:sz w:val="28"/>
                                <w:szCs w:val="28"/>
                              </w:rPr>
                              <w:t xml:space="preserve"> Lånekassen</w:t>
                            </w:r>
                            <w:r w:rsidR="00EE05DB" w:rsidRPr="00AE0A8B">
                              <w:rPr>
                                <w:rFonts w:ascii="Arial" w:hAnsi="Arial" w:cs="Arial"/>
                                <w:color w:val="auto"/>
                                <w:sz w:val="28"/>
                                <w:szCs w:val="28"/>
                              </w:rPr>
                              <w:t xml:space="preserve"> dekker ca 92 000</w:t>
                            </w:r>
                            <w:r w:rsidR="00B01BDC" w:rsidRPr="00AE0A8B">
                              <w:rPr>
                                <w:rFonts w:ascii="Arial" w:hAnsi="Arial" w:cs="Arial"/>
                                <w:color w:val="auto"/>
                                <w:sz w:val="28"/>
                                <w:szCs w:val="28"/>
                              </w:rPr>
                              <w:t xml:space="preserve">. Prisen dekker </w:t>
                            </w:r>
                            <w:r w:rsidR="003D0BB6" w:rsidRPr="00AE0A8B">
                              <w:rPr>
                                <w:rFonts w:ascii="Arial" w:hAnsi="Arial" w:cs="Arial"/>
                                <w:color w:val="auto"/>
                                <w:sz w:val="28"/>
                                <w:szCs w:val="28"/>
                              </w:rPr>
                              <w:t>eget rom med internettilgang</w:t>
                            </w:r>
                            <w:r w:rsidR="00B01BDC" w:rsidRPr="00AE0A8B">
                              <w:rPr>
                                <w:rFonts w:ascii="Arial" w:hAnsi="Arial" w:cs="Arial"/>
                                <w:color w:val="auto"/>
                                <w:sz w:val="28"/>
                                <w:szCs w:val="28"/>
                              </w:rPr>
                              <w:t>, to måltider per dag, reiser til og fra Norge</w:t>
                            </w:r>
                            <w:r w:rsidR="003D0BB6" w:rsidRPr="00AE0A8B">
                              <w:rPr>
                                <w:rFonts w:ascii="Arial" w:hAnsi="Arial" w:cs="Arial"/>
                                <w:color w:val="auto"/>
                                <w:sz w:val="28"/>
                                <w:szCs w:val="28"/>
                              </w:rPr>
                              <w:t xml:space="preserve"> sommer og jul</w:t>
                            </w:r>
                            <w:r w:rsidR="00B01BDC" w:rsidRPr="00AE0A8B">
                              <w:rPr>
                                <w:rFonts w:ascii="Arial" w:hAnsi="Arial" w:cs="Arial"/>
                                <w:color w:val="auto"/>
                                <w:sz w:val="28"/>
                                <w:szCs w:val="28"/>
                              </w:rPr>
                              <w:t xml:space="preserve">, </w:t>
                            </w:r>
                            <w:r w:rsidR="003D0BB6" w:rsidRPr="00AE0A8B">
                              <w:rPr>
                                <w:rFonts w:ascii="Arial" w:hAnsi="Arial" w:cs="Arial"/>
                                <w:color w:val="auto"/>
                                <w:sz w:val="28"/>
                                <w:szCs w:val="28"/>
                              </w:rPr>
                              <w:t>medlemskap</w:t>
                            </w:r>
                            <w:r w:rsidR="000F6D59" w:rsidRPr="00AE0A8B">
                              <w:rPr>
                                <w:rFonts w:ascii="Arial" w:hAnsi="Arial" w:cs="Arial"/>
                                <w:color w:val="auto"/>
                                <w:sz w:val="28"/>
                                <w:szCs w:val="28"/>
                              </w:rPr>
                              <w:t xml:space="preserve"> </w:t>
                            </w:r>
                            <w:r w:rsidR="001003D9" w:rsidRPr="00AE0A8B">
                              <w:rPr>
                                <w:rFonts w:ascii="Arial" w:hAnsi="Arial" w:cs="Arial"/>
                                <w:color w:val="auto"/>
                                <w:sz w:val="28"/>
                                <w:szCs w:val="28"/>
                              </w:rPr>
                              <w:t>på</w:t>
                            </w:r>
                            <w:r w:rsidR="000F6D59" w:rsidRPr="00AE0A8B">
                              <w:rPr>
                                <w:rFonts w:ascii="Arial" w:hAnsi="Arial" w:cs="Arial"/>
                                <w:color w:val="auto"/>
                                <w:sz w:val="28"/>
                                <w:szCs w:val="28"/>
                              </w:rPr>
                              <w:t xml:space="preserve"> treningssenter og busskort</w:t>
                            </w:r>
                            <w:r w:rsidR="00B01BDC" w:rsidRPr="00AE0A8B">
                              <w:rPr>
                                <w:rFonts w:ascii="Arial" w:hAnsi="Arial" w:cs="Arial"/>
                                <w:color w:val="auto"/>
                                <w:sz w:val="28"/>
                                <w:szCs w:val="28"/>
                              </w:rPr>
                              <w:t xml:space="preserve">. </w:t>
                            </w:r>
                            <w:r w:rsidR="00EE05DB" w:rsidRPr="00AE0A8B">
                              <w:rPr>
                                <w:rFonts w:ascii="Arial" w:hAnsi="Arial" w:cs="Arial"/>
                                <w:color w:val="auto"/>
                                <w:sz w:val="28"/>
                                <w:szCs w:val="28"/>
                              </w:rPr>
                              <w:t>Egenandelen for oppholdet er ca 30 000.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D09C2" id="Tekstboks 9" o:spid="_x0000_s1028" type="#_x0000_t202" style="position:absolute;margin-left:165.7pt;margin-top:6.55pt;width:375.75pt;height:4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" filled="f" stroked="f">
                <v:textbox>
                  <w:txbxContent>
                    <w:p w:rsidR="00F37E5A" w:rsidRPr="00AE0A8B" w:rsidRDefault="00F37E5A"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Du følger undervisning på såkalt AS-nivå i engelske klasser.</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Du får alle fagkombinasjoner du trenger for videre studier.</w:t>
                      </w:r>
                    </w:p>
                    <w:p w:rsidR="003D0BB6" w:rsidRPr="00AE0A8B" w:rsidRDefault="00B01BDC" w:rsidP="003D0BB6">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Elvebakken sikrer at du får fag som gir godkjent vitnemål.</w:t>
                      </w:r>
                    </w:p>
                    <w:p w:rsidR="003D0BB6" w:rsidRPr="00AE0A8B" w:rsidRDefault="003D0BB6" w:rsidP="003D0BB6">
                      <w:pPr>
                        <w:pStyle w:val="Listeavsnitt"/>
                        <w:numPr>
                          <w:ilvl w:val="0"/>
                          <w:numId w:val="2"/>
                        </w:numPr>
                        <w:spacing w:line="276" w:lineRule="auto"/>
                        <w:rPr>
                          <w:rFonts w:ascii="Arial" w:hAnsi="Arial" w:cs="Arial"/>
                          <w:color w:val="0070C0"/>
                          <w:sz w:val="28"/>
                          <w:szCs w:val="28"/>
                        </w:rPr>
                      </w:pPr>
                      <w:r w:rsidRPr="00AE0A8B">
                        <w:rPr>
                          <w:rFonts w:ascii="Arial" w:hAnsi="Arial" w:cs="Arial"/>
                          <w:color w:val="auto"/>
                          <w:sz w:val="28"/>
                          <w:szCs w:val="28"/>
                        </w:rPr>
                        <w:t>For fag se :</w:t>
                      </w:r>
                      <w:r w:rsidRPr="00AE0A8B">
                        <w:rPr>
                          <w:rFonts w:ascii="Arial" w:hAnsi="Arial" w:cs="Arial"/>
                          <w:color w:val="auto"/>
                          <w:sz w:val="24"/>
                          <w:szCs w:val="24"/>
                        </w:rPr>
                        <w:t xml:space="preserve"> </w:t>
                      </w:r>
                      <w:hyperlink r:id="rId15" w:history="1">
                        <w:r w:rsidRPr="00AE0A8B">
                          <w:rPr>
                            <w:rStyle w:val="Hyperkobling"/>
                            <w:rFonts w:ascii="Arial" w:hAnsi="Arial" w:cs="Arial"/>
                            <w:color w:val="0070C0"/>
                            <w:sz w:val="24"/>
                            <w:szCs w:val="24"/>
                          </w:rPr>
                          <w:t>http://www.newcollegedurham.ac.uk/sixth-form-centre/</w:t>
                        </w:r>
                      </w:hyperlink>
                    </w:p>
                    <w:p w:rsidR="00F37E5A" w:rsidRPr="00AE0A8B" w:rsidRDefault="007E36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En</w:t>
                      </w:r>
                      <w:r w:rsidR="00F37E5A" w:rsidRPr="00AE0A8B">
                        <w:rPr>
                          <w:rFonts w:ascii="Arial" w:hAnsi="Arial" w:cs="Arial"/>
                          <w:color w:val="auto"/>
                          <w:sz w:val="28"/>
                          <w:szCs w:val="28"/>
                        </w:rPr>
                        <w:t xml:space="preserve"> norsklærer</w:t>
                      </w:r>
                      <w:r w:rsidRPr="00AE0A8B">
                        <w:rPr>
                          <w:rFonts w:ascii="Arial" w:hAnsi="Arial" w:cs="Arial"/>
                          <w:color w:val="auto"/>
                          <w:sz w:val="28"/>
                          <w:szCs w:val="28"/>
                        </w:rPr>
                        <w:t xml:space="preserve"> fra Elvebakken besøker klassen</w:t>
                      </w:r>
                      <w:r w:rsidR="00F37E5A" w:rsidRPr="00AE0A8B">
                        <w:rPr>
                          <w:rFonts w:ascii="Arial" w:hAnsi="Arial" w:cs="Arial"/>
                          <w:color w:val="auto"/>
                          <w:sz w:val="28"/>
                          <w:szCs w:val="28"/>
                        </w:rPr>
                        <w:t xml:space="preserve"> jevnlig.</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Du bor i vertsfamilie, alene eller to og to sammen.</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Elvebakken arrangerer tur til Dublin og Belfast i høstferien.</w:t>
                      </w:r>
                    </w:p>
                    <w:p w:rsidR="00F37E5A" w:rsidRPr="00AE0A8B" w:rsidRDefault="00B01BDC" w:rsidP="00F37E5A">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Elvebakken følger deg opp mens du er der borte.</w:t>
                      </w:r>
                    </w:p>
                    <w:p w:rsidR="00156451" w:rsidRPr="00AE0A8B" w:rsidRDefault="00F37E5A" w:rsidP="00AE0A8B">
                      <w:pPr>
                        <w:pStyle w:val="Listeavsnitt"/>
                        <w:numPr>
                          <w:ilvl w:val="0"/>
                          <w:numId w:val="2"/>
                        </w:numPr>
                        <w:spacing w:line="276" w:lineRule="auto"/>
                        <w:rPr>
                          <w:rFonts w:ascii="Arial" w:hAnsi="Arial" w:cs="Arial"/>
                          <w:color w:val="auto"/>
                          <w:sz w:val="28"/>
                          <w:szCs w:val="28"/>
                        </w:rPr>
                      </w:pPr>
                      <w:r w:rsidRPr="00AE0A8B">
                        <w:rPr>
                          <w:rFonts w:ascii="Arial" w:hAnsi="Arial" w:cs="Arial"/>
                          <w:color w:val="auto"/>
                          <w:sz w:val="28"/>
                          <w:szCs w:val="28"/>
                        </w:rPr>
                        <w:t>Kostnader: Elvebakken</w:t>
                      </w:r>
                      <w:r w:rsidR="005B5104" w:rsidRPr="00AE0A8B">
                        <w:rPr>
                          <w:rFonts w:ascii="Arial" w:hAnsi="Arial" w:cs="Arial"/>
                          <w:color w:val="auto"/>
                          <w:sz w:val="28"/>
                          <w:szCs w:val="28"/>
                        </w:rPr>
                        <w:t xml:space="preserve"> sammen med Lånekassen</w:t>
                      </w:r>
                      <w:r w:rsidRPr="00AE0A8B">
                        <w:rPr>
                          <w:rFonts w:ascii="Arial" w:hAnsi="Arial" w:cs="Arial"/>
                          <w:color w:val="auto"/>
                          <w:sz w:val="28"/>
                          <w:szCs w:val="28"/>
                        </w:rPr>
                        <w:t xml:space="preserve"> betaler skolepenge</w:t>
                      </w:r>
                      <w:r w:rsidR="003D0BB6" w:rsidRPr="00AE0A8B">
                        <w:rPr>
                          <w:rFonts w:ascii="Arial" w:hAnsi="Arial" w:cs="Arial"/>
                          <w:color w:val="auto"/>
                          <w:sz w:val="28"/>
                          <w:szCs w:val="28"/>
                        </w:rPr>
                        <w:t>ne</w:t>
                      </w:r>
                      <w:r w:rsidRPr="00AE0A8B">
                        <w:rPr>
                          <w:rFonts w:ascii="Arial" w:hAnsi="Arial" w:cs="Arial"/>
                          <w:color w:val="auto"/>
                          <w:sz w:val="28"/>
                          <w:szCs w:val="28"/>
                        </w:rPr>
                        <w:t>. Du betal</w:t>
                      </w:r>
                      <w:r w:rsidR="005B5104" w:rsidRPr="00AE0A8B">
                        <w:rPr>
                          <w:rFonts w:ascii="Arial" w:hAnsi="Arial" w:cs="Arial"/>
                          <w:color w:val="auto"/>
                          <w:sz w:val="28"/>
                          <w:szCs w:val="28"/>
                        </w:rPr>
                        <w:t xml:space="preserve">er kost og losji. </w:t>
                      </w:r>
                      <w:r w:rsidR="00B01BDC" w:rsidRPr="00AE0A8B">
                        <w:rPr>
                          <w:rFonts w:ascii="Arial" w:hAnsi="Arial" w:cs="Arial"/>
                          <w:color w:val="auto"/>
                          <w:sz w:val="28"/>
                          <w:szCs w:val="28"/>
                        </w:rPr>
                        <w:t xml:space="preserve"> Lånekassen</w:t>
                      </w:r>
                      <w:r w:rsidR="00EE05DB" w:rsidRPr="00AE0A8B">
                        <w:rPr>
                          <w:rFonts w:ascii="Arial" w:hAnsi="Arial" w:cs="Arial"/>
                          <w:color w:val="auto"/>
                          <w:sz w:val="28"/>
                          <w:szCs w:val="28"/>
                        </w:rPr>
                        <w:t xml:space="preserve"> dekker ca 92 000</w:t>
                      </w:r>
                      <w:r w:rsidR="00B01BDC" w:rsidRPr="00AE0A8B">
                        <w:rPr>
                          <w:rFonts w:ascii="Arial" w:hAnsi="Arial" w:cs="Arial"/>
                          <w:color w:val="auto"/>
                          <w:sz w:val="28"/>
                          <w:szCs w:val="28"/>
                        </w:rPr>
                        <w:t xml:space="preserve">. Prisen dekker </w:t>
                      </w:r>
                      <w:r w:rsidR="003D0BB6" w:rsidRPr="00AE0A8B">
                        <w:rPr>
                          <w:rFonts w:ascii="Arial" w:hAnsi="Arial" w:cs="Arial"/>
                          <w:color w:val="auto"/>
                          <w:sz w:val="28"/>
                          <w:szCs w:val="28"/>
                        </w:rPr>
                        <w:t>eget rom med internettilgang</w:t>
                      </w:r>
                      <w:r w:rsidR="00B01BDC" w:rsidRPr="00AE0A8B">
                        <w:rPr>
                          <w:rFonts w:ascii="Arial" w:hAnsi="Arial" w:cs="Arial"/>
                          <w:color w:val="auto"/>
                          <w:sz w:val="28"/>
                          <w:szCs w:val="28"/>
                        </w:rPr>
                        <w:t>, to måltider per dag, reiser til og fra Norge</w:t>
                      </w:r>
                      <w:r w:rsidR="003D0BB6" w:rsidRPr="00AE0A8B">
                        <w:rPr>
                          <w:rFonts w:ascii="Arial" w:hAnsi="Arial" w:cs="Arial"/>
                          <w:color w:val="auto"/>
                          <w:sz w:val="28"/>
                          <w:szCs w:val="28"/>
                        </w:rPr>
                        <w:t xml:space="preserve"> sommer og jul</w:t>
                      </w:r>
                      <w:r w:rsidR="00B01BDC" w:rsidRPr="00AE0A8B">
                        <w:rPr>
                          <w:rFonts w:ascii="Arial" w:hAnsi="Arial" w:cs="Arial"/>
                          <w:color w:val="auto"/>
                          <w:sz w:val="28"/>
                          <w:szCs w:val="28"/>
                        </w:rPr>
                        <w:t xml:space="preserve">, </w:t>
                      </w:r>
                      <w:r w:rsidR="003D0BB6" w:rsidRPr="00AE0A8B">
                        <w:rPr>
                          <w:rFonts w:ascii="Arial" w:hAnsi="Arial" w:cs="Arial"/>
                          <w:color w:val="auto"/>
                          <w:sz w:val="28"/>
                          <w:szCs w:val="28"/>
                        </w:rPr>
                        <w:t>medlemskap</w:t>
                      </w:r>
                      <w:r w:rsidR="000F6D59" w:rsidRPr="00AE0A8B">
                        <w:rPr>
                          <w:rFonts w:ascii="Arial" w:hAnsi="Arial" w:cs="Arial"/>
                          <w:color w:val="auto"/>
                          <w:sz w:val="28"/>
                          <w:szCs w:val="28"/>
                        </w:rPr>
                        <w:t xml:space="preserve"> </w:t>
                      </w:r>
                      <w:r w:rsidR="001003D9" w:rsidRPr="00AE0A8B">
                        <w:rPr>
                          <w:rFonts w:ascii="Arial" w:hAnsi="Arial" w:cs="Arial"/>
                          <w:color w:val="auto"/>
                          <w:sz w:val="28"/>
                          <w:szCs w:val="28"/>
                        </w:rPr>
                        <w:t>på</w:t>
                      </w:r>
                      <w:r w:rsidR="000F6D59" w:rsidRPr="00AE0A8B">
                        <w:rPr>
                          <w:rFonts w:ascii="Arial" w:hAnsi="Arial" w:cs="Arial"/>
                          <w:color w:val="auto"/>
                          <w:sz w:val="28"/>
                          <w:szCs w:val="28"/>
                        </w:rPr>
                        <w:t xml:space="preserve"> treningssenter og busskort</w:t>
                      </w:r>
                      <w:r w:rsidR="00B01BDC" w:rsidRPr="00AE0A8B">
                        <w:rPr>
                          <w:rFonts w:ascii="Arial" w:hAnsi="Arial" w:cs="Arial"/>
                          <w:color w:val="auto"/>
                          <w:sz w:val="28"/>
                          <w:szCs w:val="28"/>
                        </w:rPr>
                        <w:t xml:space="preserve">. </w:t>
                      </w:r>
                      <w:r w:rsidR="00EE05DB" w:rsidRPr="00AE0A8B">
                        <w:rPr>
                          <w:rFonts w:ascii="Arial" w:hAnsi="Arial" w:cs="Arial"/>
                          <w:color w:val="auto"/>
                          <w:sz w:val="28"/>
                          <w:szCs w:val="28"/>
                        </w:rPr>
                        <w:t>Egenandelen for oppholdet er ca 30 000.</w:t>
                      </w:r>
                    </w:p>
                  </w:txbxContent>
                </v:textbox>
                <w10:wrap type="square"/>
              </v:shape>
            </w:pict>
          </mc:Fallback>
        </mc:AlternateContent>
      </w:r>
      <w:r w:rsidR="005963E4" w:rsidRPr="003B3FD2">
        <w:rPr>
          <w:rFonts w:ascii="Myriad Pro Condensed" w:hAnsi="Myriad Pro Condensed"/>
          <w:noProof/>
          <w:lang w:eastAsia="nb-NO"/>
        </w:rPr>
        <w:drawing>
          <wp:inline distT="0" distB="0" distL="0" distR="0" wp14:anchorId="0A9DE038" wp14:editId="65AF71D3">
            <wp:extent cx="1939954" cy="1345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55777" cy="1356540"/>
                    </a:xfrm>
                    <a:prstGeom prst="rect">
                      <a:avLst/>
                    </a:prstGeom>
                    <a:ln>
                      <a:noFill/>
                    </a:ln>
                    <a:extLst>
                      <a:ext uri="{53640926-AAD7-44D8-BBD7-CCE9431645EC}">
                        <a14:shadowObscured xmlns:a14="http://schemas.microsoft.com/office/drawing/2010/main"/>
                      </a:ext>
                    </a:extLst>
                  </pic:spPr>
                </pic:pic>
              </a:graphicData>
            </a:graphic>
          </wp:inline>
        </w:drawing>
      </w:r>
    </w:p>
    <w:p w:rsidR="00BD6019" w:rsidRDefault="00AE0A8B" w:rsidP="00BD6019">
      <w:pPr>
        <w:rPr>
          <w:rFonts w:ascii="Myriad Pro Condensed" w:hAnsi="Myriad Pro Condensed" w:cs="MyriadPro-Cond"/>
          <w:sz w:val="32"/>
          <w:szCs w:val="32"/>
        </w:rPr>
      </w:pPr>
      <w:r w:rsidRPr="003B3FD2">
        <w:rPr>
          <w:rFonts w:ascii="Myriad Pro Condensed" w:hAnsi="Myriad Pro Condensed"/>
          <w:noProof/>
          <w:spacing w:val="15"/>
          <w:sz w:val="36"/>
          <w:szCs w:val="36"/>
          <w:lang w:eastAsia="nb-NO"/>
        </w:rPr>
        <mc:AlternateContent>
          <mc:Choice Requires="wps">
            <w:drawing>
              <wp:anchor distT="0" distB="0" distL="114300" distR="114300" simplePos="0" relativeHeight="251664384" behindDoc="0" locked="0" layoutInCell="1" allowOverlap="1" wp14:anchorId="3E58D7C8" wp14:editId="715AE40D">
                <wp:simplePos x="0" y="0"/>
                <wp:positionH relativeFrom="column">
                  <wp:posOffset>2495550</wp:posOffset>
                </wp:positionH>
                <wp:positionV relativeFrom="paragraph">
                  <wp:posOffset>3605530</wp:posOffset>
                </wp:positionV>
                <wp:extent cx="4200525" cy="2760345"/>
                <wp:effectExtent l="76200" t="57150" r="104775" b="459105"/>
                <wp:wrapThrough wrapText="bothSides">
                  <wp:wrapPolygon edited="0">
                    <wp:start x="9502" y="-447"/>
                    <wp:lineTo x="3722" y="-149"/>
                    <wp:lineTo x="3722" y="2236"/>
                    <wp:lineTo x="1567" y="2236"/>
                    <wp:lineTo x="1567" y="4621"/>
                    <wp:lineTo x="294" y="4621"/>
                    <wp:lineTo x="294" y="7006"/>
                    <wp:lineTo x="-294" y="7006"/>
                    <wp:lineTo x="-392" y="14161"/>
                    <wp:lineTo x="0" y="14161"/>
                    <wp:lineTo x="0" y="14907"/>
                    <wp:lineTo x="2645" y="18932"/>
                    <wp:lineTo x="5094" y="21317"/>
                    <wp:lineTo x="5192" y="23702"/>
                    <wp:lineTo x="5682" y="23702"/>
                    <wp:lineTo x="5682" y="24298"/>
                    <wp:lineTo x="6073" y="25043"/>
                    <wp:lineTo x="6661" y="25043"/>
                    <wp:lineTo x="6759" y="24894"/>
                    <wp:lineTo x="8131" y="23702"/>
                    <wp:lineTo x="15478" y="21317"/>
                    <wp:lineTo x="15576" y="21317"/>
                    <wp:lineTo x="18906" y="18932"/>
                    <wp:lineTo x="19004" y="18932"/>
                    <wp:lineTo x="20767" y="16547"/>
                    <wp:lineTo x="21649" y="14161"/>
                    <wp:lineTo x="22041" y="11776"/>
                    <wp:lineTo x="21943" y="9391"/>
                    <wp:lineTo x="21355" y="7006"/>
                    <wp:lineTo x="20180" y="4770"/>
                    <wp:lineTo x="20082" y="4621"/>
                    <wp:lineTo x="18220" y="2385"/>
                    <wp:lineTo x="18024" y="1491"/>
                    <wp:lineTo x="14106" y="-149"/>
                    <wp:lineTo x="12245" y="-447"/>
                    <wp:lineTo x="9502" y="-447"/>
                  </wp:wrapPolygon>
                </wp:wrapThrough>
                <wp:docPr id="13" name="Bildeforklaring formet som en ellipse 13"/>
                <wp:cNvGraphicFramePr/>
                <a:graphic xmlns:a="http://schemas.openxmlformats.org/drawingml/2006/main">
                  <a:graphicData uri="http://schemas.microsoft.com/office/word/2010/wordprocessingShape">
                    <wps:wsp>
                      <wps:cNvSpPr/>
                      <wps:spPr>
                        <a:xfrm>
                          <a:off x="0" y="0"/>
                          <a:ext cx="4200525" cy="2760345"/>
                        </a:xfrm>
                        <a:prstGeom prst="wedgeEllipseCallout">
                          <a:avLst/>
                        </a:prstGeom>
                        <a:solidFill>
                          <a:srgbClr val="34BDF0"/>
                        </a:solidFill>
                      </wps:spPr>
                      <wps:style>
                        <a:lnRef idx="1">
                          <a:schemeClr val="accent4"/>
                        </a:lnRef>
                        <a:fillRef idx="3">
                          <a:schemeClr val="accent4"/>
                        </a:fillRef>
                        <a:effectRef idx="2">
                          <a:schemeClr val="accent4"/>
                        </a:effectRef>
                        <a:fontRef idx="minor">
                          <a:schemeClr val="lt1"/>
                        </a:fontRef>
                      </wps:style>
                      <wps:txbx>
                        <w:txbxContent>
                          <w:p w:rsidR="007F200E" w:rsidRPr="003B3FD2" w:rsidRDefault="007F200E" w:rsidP="007F200E">
                            <w:pPr>
                              <w:rPr>
                                <w:rFonts w:ascii="Myriad Pro Condensed" w:hAnsi="Myriad Pro Condensed"/>
                                <w:i/>
                                <w:iCs/>
                                <w:color w:val="FFFFFF" w:themeColor="background1"/>
                                <w:sz w:val="22"/>
                                <w:szCs w:val="22"/>
                              </w:rPr>
                            </w:pPr>
                            <w:r w:rsidRPr="003B3FD2">
                              <w:rPr>
                                <w:rFonts w:ascii="Myriad Pro Condensed" w:hAnsi="Myriad Pro Condensed"/>
                                <w:i/>
                                <w:iCs/>
                                <w:color w:val="FFFFFF" w:themeColor="background1"/>
                                <w:sz w:val="22"/>
                                <w:szCs w:val="22"/>
                              </w:rPr>
                              <w:t>”Det beste Elvebakken gjorde for meg var uten tvil å sende meg til Durham. Vi lærte om England, kulturen og språket, ble kjent med mange nye mennesker, men aller viktigst, vi lærte så utrolig mye om oss selv, mye vi ikke hadde lært hjemme i Oslo. Utveksling er så mye mer enn bare skole, skolen er bare en liten del av det.”</w:t>
                            </w:r>
                          </w:p>
                          <w:p w:rsidR="007F200E" w:rsidRDefault="007F200E" w:rsidP="007F20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8D7C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ildeforklaring formet som en ellipse 13" o:spid="_x0000_s1029" type="#_x0000_t63" style="position:absolute;margin-left:196.5pt;margin-top:283.9pt;width:330.75pt;height:2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" adj="6300,24300" fillcolor="#34bdf0" strokecolor="#919160 [3047]" strokeweight="1pt">
                <v:textbox>
                  <w:txbxContent>
                    <w:p w:rsidR="007F200E" w:rsidRPr="003B3FD2" w:rsidRDefault="007F200E" w:rsidP="007F200E">
                      <w:pPr>
                        <w:rPr>
                          <w:rFonts w:ascii="Myriad Pro Condensed" w:hAnsi="Myriad Pro Condensed"/>
                          <w:i/>
                          <w:iCs/>
                          <w:color w:val="FFFFFF" w:themeColor="background1"/>
                          <w:sz w:val="22"/>
                          <w:szCs w:val="22"/>
                        </w:rPr>
                      </w:pPr>
                      <w:r w:rsidRPr="003B3FD2">
                        <w:rPr>
                          <w:rFonts w:ascii="Myriad Pro Condensed" w:hAnsi="Myriad Pro Condensed"/>
                          <w:i/>
                          <w:iCs/>
                          <w:color w:val="FFFFFF" w:themeColor="background1"/>
                          <w:sz w:val="22"/>
                          <w:szCs w:val="22"/>
                        </w:rPr>
                        <w:t>”Det beste Elvebakken gjorde for meg var uten tvil å sende meg til Durham. Vi lærte om England, kulturen og språket, ble kjent med mange nye mennesker, men aller viktigst, vi lærte så utrolig mye om oss selv, mye vi ikke hadde lært hjemme i Oslo. Utveksling er så mye mer enn bare skole, skolen er bare en liten del av det.”</w:t>
                      </w:r>
                    </w:p>
                    <w:p w:rsidR="007F200E" w:rsidRDefault="007F200E" w:rsidP="007F200E">
                      <w:pPr>
                        <w:jc w:val="center"/>
                      </w:pPr>
                    </w:p>
                  </w:txbxContent>
                </v:textbox>
                <w10:wrap type="through"/>
              </v:shape>
            </w:pict>
          </mc:Fallback>
        </mc:AlternateContent>
      </w:r>
      <w:r w:rsidR="00892521" w:rsidRPr="00BD6019">
        <w:rPr>
          <w:rFonts w:ascii="Myriad Pro Condensed" w:hAnsi="Myriad Pro Condensed" w:cs="MyriadPro-Cond"/>
          <w:noProof/>
          <w:sz w:val="32"/>
          <w:szCs w:val="32"/>
          <w:lang w:eastAsia="nb-NO"/>
        </w:rPr>
        <mc:AlternateContent>
          <mc:Choice Requires="wps">
            <w:drawing>
              <wp:anchor distT="45720" distB="45720" distL="114300" distR="114300" simplePos="0" relativeHeight="251668480" behindDoc="0" locked="0" layoutInCell="1" allowOverlap="1" wp14:anchorId="2F69F07D" wp14:editId="0E3BAA47">
                <wp:simplePos x="0" y="0"/>
                <wp:positionH relativeFrom="margin">
                  <wp:posOffset>-190500</wp:posOffset>
                </wp:positionH>
                <wp:positionV relativeFrom="paragraph">
                  <wp:posOffset>3221990</wp:posOffset>
                </wp:positionV>
                <wp:extent cx="2543175" cy="3571875"/>
                <wp:effectExtent l="0" t="0" r="2857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571875"/>
                        </a:xfrm>
                        <a:prstGeom prst="rect">
                          <a:avLst/>
                        </a:prstGeom>
                        <a:solidFill>
                          <a:srgbClr val="FFFFFF"/>
                        </a:solidFill>
                        <a:ln w="9525">
                          <a:solidFill>
                            <a:srgbClr val="000000"/>
                          </a:solidFill>
                          <a:miter lim="800000"/>
                          <a:headEnd/>
                          <a:tailEnd/>
                        </a:ln>
                      </wps:spPr>
                      <wps:txbx>
                        <w:txbxContent>
                          <w:p w:rsidR="00BD6019" w:rsidRPr="00AE0A8B" w:rsidRDefault="002541E6" w:rsidP="00BD6019">
                            <w:pPr>
                              <w:rPr>
                                <w:rFonts w:ascii="Arial" w:hAnsi="Arial" w:cs="Arial"/>
                                <w:color w:val="auto"/>
                                <w:sz w:val="24"/>
                                <w:szCs w:val="24"/>
                              </w:rPr>
                            </w:pPr>
                            <w:r w:rsidRPr="00AE0A8B">
                              <w:rPr>
                                <w:rFonts w:ascii="Arial" w:hAnsi="Arial" w:cs="Arial"/>
                                <w:color w:val="auto"/>
                                <w:sz w:val="24"/>
                                <w:szCs w:val="24"/>
                              </w:rPr>
                              <w:t xml:space="preserve">Ta kontakt med Nina </w:t>
                            </w:r>
                            <w:r w:rsidR="00165A32" w:rsidRPr="00AE0A8B">
                              <w:rPr>
                                <w:rFonts w:ascii="Arial" w:hAnsi="Arial" w:cs="Arial"/>
                                <w:color w:val="auto"/>
                                <w:sz w:val="24"/>
                                <w:szCs w:val="24"/>
                              </w:rPr>
                              <w:t xml:space="preserve">Løfsnæs dersom du har spørsmål. </w:t>
                            </w:r>
                            <w:hyperlink r:id="rId17" w:history="1">
                              <w:r w:rsidR="00BD6019" w:rsidRPr="00AE0A8B">
                                <w:rPr>
                                  <w:rStyle w:val="Hyperkobling"/>
                                  <w:rFonts w:ascii="Arial" w:hAnsi="Arial" w:cs="Arial"/>
                                  <w:color w:val="auto"/>
                                  <w:sz w:val="24"/>
                                  <w:szCs w:val="24"/>
                                </w:rPr>
                                <w:t>nina.lofsnas@osloskolen.no</w:t>
                              </w:r>
                            </w:hyperlink>
                            <w:r w:rsidR="00BD6019" w:rsidRPr="00AE0A8B">
                              <w:rPr>
                                <w:rFonts w:ascii="Arial" w:hAnsi="Arial" w:cs="Arial"/>
                                <w:color w:val="auto"/>
                                <w:sz w:val="24"/>
                                <w:szCs w:val="24"/>
                              </w:rPr>
                              <w:t xml:space="preserve"> </w:t>
                            </w:r>
                          </w:p>
                          <w:p w:rsidR="00BD6019" w:rsidRPr="00AE0A8B" w:rsidRDefault="00C05DD5">
                            <w:pPr>
                              <w:rPr>
                                <w:rFonts w:ascii="Arial" w:hAnsi="Arial" w:cs="Arial"/>
                                <w:color w:val="auto"/>
                                <w:sz w:val="24"/>
                                <w:szCs w:val="24"/>
                              </w:rPr>
                            </w:pPr>
                            <w:r w:rsidRPr="00AE0A8B">
                              <w:rPr>
                                <w:rFonts w:ascii="Arial" w:hAnsi="Arial" w:cs="Arial"/>
                                <w:color w:val="auto"/>
                                <w:sz w:val="24"/>
                                <w:szCs w:val="24"/>
                              </w:rPr>
                              <w:t>Tlf</w:t>
                            </w:r>
                            <w:r w:rsidR="00AE0A8B">
                              <w:rPr>
                                <w:rFonts w:ascii="Arial" w:hAnsi="Arial" w:cs="Arial"/>
                                <w:color w:val="auto"/>
                                <w:sz w:val="24"/>
                                <w:szCs w:val="24"/>
                              </w:rPr>
                              <w:t>.</w:t>
                            </w:r>
                            <w:r w:rsidRPr="00AE0A8B">
                              <w:rPr>
                                <w:rFonts w:ascii="Arial" w:hAnsi="Arial" w:cs="Arial"/>
                                <w:color w:val="auto"/>
                                <w:sz w:val="24"/>
                                <w:szCs w:val="24"/>
                              </w:rPr>
                              <w:t xml:space="preserve"> 97127067</w:t>
                            </w:r>
                            <w:r w:rsidR="002541E6" w:rsidRPr="00AE0A8B">
                              <w:rPr>
                                <w:rFonts w:ascii="Arial" w:hAnsi="Arial" w:cs="Arial"/>
                                <w:color w:val="auto"/>
                                <w:sz w:val="24"/>
                                <w:szCs w:val="24"/>
                              </w:rPr>
                              <w:t xml:space="preserve"> </w:t>
                            </w:r>
                          </w:p>
                          <w:p w:rsidR="002541E6" w:rsidRPr="00AE0A8B" w:rsidRDefault="002541E6">
                            <w:pPr>
                              <w:rPr>
                                <w:rFonts w:ascii="Arial" w:hAnsi="Arial" w:cs="Arial"/>
                                <w:color w:val="auto"/>
                                <w:sz w:val="24"/>
                                <w:szCs w:val="24"/>
                              </w:rPr>
                            </w:pPr>
                            <w:r w:rsidRPr="00AE0A8B">
                              <w:rPr>
                                <w:rFonts w:ascii="Arial" w:hAnsi="Arial" w:cs="Arial"/>
                                <w:color w:val="auto"/>
                                <w:sz w:val="24"/>
                                <w:szCs w:val="24"/>
                              </w:rPr>
                              <w:t xml:space="preserve">Søknadsskjema er tilgjengelig på hjemmesiden. </w:t>
                            </w:r>
                          </w:p>
                          <w:p w:rsidR="00165A32" w:rsidRPr="00AE0A8B" w:rsidRDefault="00892521">
                            <w:pPr>
                              <w:rPr>
                                <w:rFonts w:ascii="Arial" w:hAnsi="Arial" w:cs="Arial"/>
                                <w:color w:val="auto"/>
                                <w:sz w:val="24"/>
                                <w:szCs w:val="24"/>
                              </w:rPr>
                            </w:pPr>
                            <w:r w:rsidRPr="00AE0A8B">
                              <w:rPr>
                                <w:rFonts w:ascii="Arial" w:hAnsi="Arial" w:cs="Arial"/>
                                <w:color w:val="auto"/>
                                <w:sz w:val="24"/>
                                <w:szCs w:val="24"/>
                              </w:rPr>
                              <w:t xml:space="preserve">Informasjonsmøte for elever og foresatte </w:t>
                            </w:r>
                            <w:r w:rsidR="001003D9" w:rsidRPr="00AE0A8B">
                              <w:rPr>
                                <w:rFonts w:ascii="Arial" w:hAnsi="Arial" w:cs="Arial"/>
                                <w:color w:val="auto"/>
                                <w:sz w:val="24"/>
                                <w:szCs w:val="24"/>
                              </w:rPr>
                              <w:t>møte 29</w:t>
                            </w:r>
                            <w:r w:rsidR="00165A32" w:rsidRPr="00AE0A8B">
                              <w:rPr>
                                <w:rFonts w:ascii="Arial" w:hAnsi="Arial" w:cs="Arial"/>
                                <w:color w:val="auto"/>
                                <w:sz w:val="24"/>
                                <w:szCs w:val="24"/>
                              </w:rPr>
                              <w:t>. januar kl 18</w:t>
                            </w:r>
                            <w:r w:rsidRPr="00AE0A8B">
                              <w:rPr>
                                <w:rFonts w:ascii="Arial" w:hAnsi="Arial" w:cs="Arial"/>
                                <w:color w:val="auto"/>
                                <w:sz w:val="24"/>
                                <w:szCs w:val="24"/>
                              </w:rPr>
                              <w:t>.</w:t>
                            </w:r>
                          </w:p>
                          <w:p w:rsidR="002541E6" w:rsidRPr="00AE0A8B" w:rsidRDefault="001003D9">
                            <w:pPr>
                              <w:rPr>
                                <w:rFonts w:ascii="Arial" w:hAnsi="Arial" w:cs="Arial"/>
                                <w:color w:val="auto"/>
                              </w:rPr>
                            </w:pPr>
                            <w:r w:rsidRPr="00AE0A8B">
                              <w:rPr>
                                <w:rFonts w:ascii="Arial" w:hAnsi="Arial" w:cs="Arial"/>
                                <w:color w:val="auto"/>
                                <w:sz w:val="24"/>
                                <w:szCs w:val="24"/>
                              </w:rPr>
                              <w:t>Søknadsfrist 6. februar 2019</w:t>
                            </w:r>
                            <w:r w:rsidR="002541E6" w:rsidRPr="00AE0A8B">
                              <w:rPr>
                                <w:rFonts w:ascii="Arial" w:hAnsi="Arial" w:cs="Arial"/>
                                <w:color w:val="auto"/>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9F07D" id="Tekstboks 2" o:spid="_x0000_s1030" type="#_x0000_t202" style="position:absolute;margin-left:-15pt;margin-top:253.7pt;width:200.25pt;height:28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">
                <v:textbox>
                  <w:txbxContent>
                    <w:p w:rsidR="00BD6019" w:rsidRPr="00AE0A8B" w:rsidRDefault="002541E6" w:rsidP="00BD6019">
                      <w:pPr>
                        <w:rPr>
                          <w:rFonts w:ascii="Arial" w:hAnsi="Arial" w:cs="Arial"/>
                          <w:color w:val="auto"/>
                          <w:sz w:val="24"/>
                          <w:szCs w:val="24"/>
                        </w:rPr>
                      </w:pPr>
                      <w:r w:rsidRPr="00AE0A8B">
                        <w:rPr>
                          <w:rFonts w:ascii="Arial" w:hAnsi="Arial" w:cs="Arial"/>
                          <w:color w:val="auto"/>
                          <w:sz w:val="24"/>
                          <w:szCs w:val="24"/>
                        </w:rPr>
                        <w:t xml:space="preserve">Ta kontakt med Nina </w:t>
                      </w:r>
                      <w:r w:rsidR="00165A32" w:rsidRPr="00AE0A8B">
                        <w:rPr>
                          <w:rFonts w:ascii="Arial" w:hAnsi="Arial" w:cs="Arial"/>
                          <w:color w:val="auto"/>
                          <w:sz w:val="24"/>
                          <w:szCs w:val="24"/>
                        </w:rPr>
                        <w:t xml:space="preserve">Løfsnæs dersom du har spørsmål. </w:t>
                      </w:r>
                      <w:hyperlink r:id="rId18" w:history="1">
                        <w:r w:rsidR="00BD6019" w:rsidRPr="00AE0A8B">
                          <w:rPr>
                            <w:rStyle w:val="Hyperkobling"/>
                            <w:rFonts w:ascii="Arial" w:hAnsi="Arial" w:cs="Arial"/>
                            <w:color w:val="auto"/>
                            <w:sz w:val="24"/>
                            <w:szCs w:val="24"/>
                          </w:rPr>
                          <w:t>nina.lofsnas@osloskolen.no</w:t>
                        </w:r>
                      </w:hyperlink>
                      <w:r w:rsidR="00BD6019" w:rsidRPr="00AE0A8B">
                        <w:rPr>
                          <w:rFonts w:ascii="Arial" w:hAnsi="Arial" w:cs="Arial"/>
                          <w:color w:val="auto"/>
                          <w:sz w:val="24"/>
                          <w:szCs w:val="24"/>
                        </w:rPr>
                        <w:t xml:space="preserve"> </w:t>
                      </w:r>
                    </w:p>
                    <w:p w:rsidR="00BD6019" w:rsidRPr="00AE0A8B" w:rsidRDefault="00C05DD5">
                      <w:pPr>
                        <w:rPr>
                          <w:rFonts w:ascii="Arial" w:hAnsi="Arial" w:cs="Arial"/>
                          <w:color w:val="auto"/>
                          <w:sz w:val="24"/>
                          <w:szCs w:val="24"/>
                        </w:rPr>
                      </w:pPr>
                      <w:r w:rsidRPr="00AE0A8B">
                        <w:rPr>
                          <w:rFonts w:ascii="Arial" w:hAnsi="Arial" w:cs="Arial"/>
                          <w:color w:val="auto"/>
                          <w:sz w:val="24"/>
                          <w:szCs w:val="24"/>
                        </w:rPr>
                        <w:t>Tlf</w:t>
                      </w:r>
                      <w:r w:rsidR="00AE0A8B">
                        <w:rPr>
                          <w:rFonts w:ascii="Arial" w:hAnsi="Arial" w:cs="Arial"/>
                          <w:color w:val="auto"/>
                          <w:sz w:val="24"/>
                          <w:szCs w:val="24"/>
                        </w:rPr>
                        <w:t>.</w:t>
                      </w:r>
                      <w:r w:rsidRPr="00AE0A8B">
                        <w:rPr>
                          <w:rFonts w:ascii="Arial" w:hAnsi="Arial" w:cs="Arial"/>
                          <w:color w:val="auto"/>
                          <w:sz w:val="24"/>
                          <w:szCs w:val="24"/>
                        </w:rPr>
                        <w:t xml:space="preserve"> 97127067</w:t>
                      </w:r>
                      <w:r w:rsidR="002541E6" w:rsidRPr="00AE0A8B">
                        <w:rPr>
                          <w:rFonts w:ascii="Arial" w:hAnsi="Arial" w:cs="Arial"/>
                          <w:color w:val="auto"/>
                          <w:sz w:val="24"/>
                          <w:szCs w:val="24"/>
                        </w:rPr>
                        <w:t xml:space="preserve"> </w:t>
                      </w:r>
                    </w:p>
                    <w:p w:rsidR="002541E6" w:rsidRPr="00AE0A8B" w:rsidRDefault="002541E6">
                      <w:pPr>
                        <w:rPr>
                          <w:rFonts w:ascii="Arial" w:hAnsi="Arial" w:cs="Arial"/>
                          <w:color w:val="auto"/>
                          <w:sz w:val="24"/>
                          <w:szCs w:val="24"/>
                        </w:rPr>
                      </w:pPr>
                      <w:r w:rsidRPr="00AE0A8B">
                        <w:rPr>
                          <w:rFonts w:ascii="Arial" w:hAnsi="Arial" w:cs="Arial"/>
                          <w:color w:val="auto"/>
                          <w:sz w:val="24"/>
                          <w:szCs w:val="24"/>
                        </w:rPr>
                        <w:t xml:space="preserve">Søknadsskjema er tilgjengelig på hjemmesiden. </w:t>
                      </w:r>
                    </w:p>
                    <w:p w:rsidR="00165A32" w:rsidRPr="00AE0A8B" w:rsidRDefault="00892521">
                      <w:pPr>
                        <w:rPr>
                          <w:rFonts w:ascii="Arial" w:hAnsi="Arial" w:cs="Arial"/>
                          <w:color w:val="auto"/>
                          <w:sz w:val="24"/>
                          <w:szCs w:val="24"/>
                        </w:rPr>
                      </w:pPr>
                      <w:r w:rsidRPr="00AE0A8B">
                        <w:rPr>
                          <w:rFonts w:ascii="Arial" w:hAnsi="Arial" w:cs="Arial"/>
                          <w:color w:val="auto"/>
                          <w:sz w:val="24"/>
                          <w:szCs w:val="24"/>
                        </w:rPr>
                        <w:t xml:space="preserve">Informasjonsmøte for elever og foresatte </w:t>
                      </w:r>
                      <w:r w:rsidR="001003D9" w:rsidRPr="00AE0A8B">
                        <w:rPr>
                          <w:rFonts w:ascii="Arial" w:hAnsi="Arial" w:cs="Arial"/>
                          <w:color w:val="auto"/>
                          <w:sz w:val="24"/>
                          <w:szCs w:val="24"/>
                        </w:rPr>
                        <w:t>møte 29</w:t>
                      </w:r>
                      <w:r w:rsidR="00165A32" w:rsidRPr="00AE0A8B">
                        <w:rPr>
                          <w:rFonts w:ascii="Arial" w:hAnsi="Arial" w:cs="Arial"/>
                          <w:color w:val="auto"/>
                          <w:sz w:val="24"/>
                          <w:szCs w:val="24"/>
                        </w:rPr>
                        <w:t>. januar kl 18</w:t>
                      </w:r>
                      <w:r w:rsidRPr="00AE0A8B">
                        <w:rPr>
                          <w:rFonts w:ascii="Arial" w:hAnsi="Arial" w:cs="Arial"/>
                          <w:color w:val="auto"/>
                          <w:sz w:val="24"/>
                          <w:szCs w:val="24"/>
                        </w:rPr>
                        <w:t>.</w:t>
                      </w:r>
                    </w:p>
                    <w:p w:rsidR="002541E6" w:rsidRPr="00AE0A8B" w:rsidRDefault="001003D9">
                      <w:pPr>
                        <w:rPr>
                          <w:rFonts w:ascii="Arial" w:hAnsi="Arial" w:cs="Arial"/>
                          <w:color w:val="auto"/>
                        </w:rPr>
                      </w:pPr>
                      <w:r w:rsidRPr="00AE0A8B">
                        <w:rPr>
                          <w:rFonts w:ascii="Arial" w:hAnsi="Arial" w:cs="Arial"/>
                          <w:color w:val="auto"/>
                          <w:sz w:val="24"/>
                          <w:szCs w:val="24"/>
                        </w:rPr>
                        <w:t>Søknadsfrist 6. februar 2019</w:t>
                      </w:r>
                      <w:r w:rsidR="002541E6" w:rsidRPr="00AE0A8B">
                        <w:rPr>
                          <w:rFonts w:ascii="Arial" w:hAnsi="Arial" w:cs="Arial"/>
                          <w:color w:val="auto"/>
                          <w:sz w:val="28"/>
                          <w:szCs w:val="28"/>
                        </w:rPr>
                        <w:t>.</w:t>
                      </w:r>
                    </w:p>
                  </w:txbxContent>
                </v:textbox>
                <w10:wrap type="square" anchorx="margin"/>
              </v:shape>
            </w:pict>
          </mc:Fallback>
        </mc:AlternateContent>
      </w:r>
      <w:r w:rsidR="00F37E5A">
        <w:rPr>
          <w:rFonts w:ascii="Myriad Pro Condensed" w:hAnsi="Myriad Pro Condensed"/>
          <w:noProof/>
          <w:lang w:eastAsia="nb-NO"/>
        </w:rPr>
        <mc:AlternateContent>
          <mc:Choice Requires="wps">
            <w:drawing>
              <wp:anchor distT="0" distB="0" distL="114300" distR="114300" simplePos="0" relativeHeight="251665408" behindDoc="0" locked="0" layoutInCell="1" allowOverlap="1" wp14:anchorId="3A29990C" wp14:editId="68E1466F">
                <wp:simplePos x="0" y="0"/>
                <wp:positionH relativeFrom="column">
                  <wp:posOffset>-66675</wp:posOffset>
                </wp:positionH>
                <wp:positionV relativeFrom="paragraph">
                  <wp:posOffset>1469390</wp:posOffset>
                </wp:positionV>
                <wp:extent cx="2038350" cy="1533525"/>
                <wp:effectExtent l="0" t="0" r="0" b="9525"/>
                <wp:wrapSquare wrapText="bothSides"/>
                <wp:docPr id="15" name="Tekstboks 15"/>
                <wp:cNvGraphicFramePr/>
                <a:graphic xmlns:a="http://schemas.openxmlformats.org/drawingml/2006/main">
                  <a:graphicData uri="http://schemas.microsoft.com/office/word/2010/wordprocessingShape">
                    <wps:wsp>
                      <wps:cNvSpPr txBox="1"/>
                      <wps:spPr>
                        <a:xfrm>
                          <a:off x="0" y="0"/>
                          <a:ext cx="2038350" cy="1533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84BD0" w:rsidRDefault="00386A5F">
                            <w:r>
                              <w:rPr>
                                <w:noProof/>
                                <w:lang w:eastAsia="nb-NO"/>
                              </w:rPr>
                              <w:drawing>
                                <wp:inline distT="0" distB="0" distL="0" distR="0">
                                  <wp:extent cx="2066925" cy="1799590"/>
                                  <wp:effectExtent l="0" t="0" r="9525" b="0"/>
                                  <wp:docPr id="10" name="Bilde 10" descr="C:\Users\nlofsn\AppData\Local\Microsoft\Windows\INetCache\Content.Word\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lofsn\AppData\Local\Microsoft\Windows\INetCache\Content.Word\IMG_56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7401" cy="1800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990C" id="Tekstboks 15" o:spid="_x0000_s1030" type="#_x0000_t202" style="position:absolute;margin-left:-5.25pt;margin-top:115.7pt;width:160.5pt;height:1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" filled="f" stroked="f">
                <v:textbox>
                  <w:txbxContent>
                    <w:p w:rsidR="00E84BD0" w:rsidRDefault="00386A5F">
                      <w:r>
                        <w:rPr>
                          <w:noProof/>
                          <w:lang w:eastAsia="nb-NO"/>
                        </w:rPr>
                        <w:drawing>
                          <wp:inline distT="0" distB="0" distL="0" distR="0">
                            <wp:extent cx="2066925" cy="1799590"/>
                            <wp:effectExtent l="0" t="0" r="9525" b="0"/>
                            <wp:docPr id="10" name="Bilde 10" descr="C:\Users\nlofsn\AppData\Local\Microsoft\Windows\INetCache\Content.Word\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lofsn\AppData\Local\Microsoft\Windows\INetCache\Content.Word\IMG_56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401" cy="1800004"/>
                                    </a:xfrm>
                                    <a:prstGeom prst="rect">
                                      <a:avLst/>
                                    </a:prstGeom>
                                    <a:noFill/>
                                    <a:ln>
                                      <a:noFill/>
                                    </a:ln>
                                  </pic:spPr>
                                </pic:pic>
                              </a:graphicData>
                            </a:graphic>
                          </wp:inline>
                        </w:drawing>
                      </w:r>
                    </w:p>
                  </w:txbxContent>
                </v:textbox>
                <w10:wrap type="square"/>
              </v:shape>
            </w:pict>
          </mc:Fallback>
        </mc:AlternateContent>
      </w:r>
      <w:r w:rsidR="00F37E5A">
        <w:rPr>
          <w:noProof/>
          <w:lang w:eastAsia="nb-NO"/>
        </w:rPr>
        <w:drawing>
          <wp:inline distT="0" distB="0" distL="0" distR="0" wp14:anchorId="255811CD" wp14:editId="3EAFBA84">
            <wp:extent cx="1925546" cy="1183640"/>
            <wp:effectExtent l="0" t="0" r="5080" b="1016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rham-fire-jenter-pa-sopelime.jpg"/>
                    <pic:cNvPicPr/>
                  </pic:nvPicPr>
                  <pic:blipFill>
                    <a:blip r:embed="rId22">
                      <a:extLst>
                        <a:ext uri="{28A0092B-C50C-407E-A947-70E740481C1C}">
                          <a14:useLocalDpi xmlns:a14="http://schemas.microsoft.com/office/drawing/2010/main" val="0"/>
                        </a:ext>
                      </a:extLst>
                    </a:blip>
                    <a:stretch>
                      <a:fillRect/>
                    </a:stretch>
                  </pic:blipFill>
                  <pic:spPr>
                    <a:xfrm>
                      <a:off x="0" y="0"/>
                      <a:ext cx="1932350" cy="1187822"/>
                    </a:xfrm>
                    <a:prstGeom prst="rect">
                      <a:avLst/>
                    </a:prstGeom>
                  </pic:spPr>
                </pic:pic>
              </a:graphicData>
            </a:graphic>
          </wp:inline>
        </w:drawing>
      </w:r>
      <w:r w:rsidR="00C05DD5" w:rsidRPr="00C05DD5">
        <w:rPr>
          <w:rFonts w:ascii="Myriad Pro Condensed" w:hAnsi="Myriad Pro Condensed" w:cs="MyriadPro-Cond"/>
          <w:sz w:val="28"/>
          <w:szCs w:val="28"/>
          <w:lang w:val="en-US"/>
        </w:rPr>
        <w:t xml:space="preserve"> </w:t>
      </w:r>
    </w:p>
    <w:p w:rsidR="00BD6019" w:rsidRDefault="00BD6019" w:rsidP="00BD6019">
      <w:pPr>
        <w:rPr>
          <w:rFonts w:ascii="Myriad Pro Condensed" w:hAnsi="Myriad Pro Condensed" w:cs="MyriadPro-Cond"/>
          <w:sz w:val="32"/>
          <w:szCs w:val="32"/>
        </w:rPr>
      </w:pPr>
    </w:p>
    <w:p w:rsidR="00E84BD0" w:rsidRPr="00DC28FB" w:rsidRDefault="00E84BD0" w:rsidP="00E84BD0">
      <w:pPr>
        <w:pStyle w:val="BrdtekstBasic"/>
        <w:tabs>
          <w:tab w:val="clear" w:pos="227"/>
          <w:tab w:val="left" w:pos="229"/>
        </w:tabs>
        <w:rPr>
          <w:rFonts w:ascii="Myriad Pro Condensed" w:hAnsi="Myriad Pro Condensed" w:cs="MyriadPro-Cond"/>
          <w:sz w:val="28"/>
          <w:szCs w:val="28"/>
        </w:rPr>
      </w:pPr>
    </w:p>
    <w:p w:rsidR="00F37E5A" w:rsidRDefault="00F37E5A" w:rsidP="00E84BD0">
      <w:pPr>
        <w:pStyle w:val="BrdtekstBasic"/>
        <w:tabs>
          <w:tab w:val="clear" w:pos="227"/>
          <w:tab w:val="left" w:pos="229"/>
        </w:tabs>
        <w:rPr>
          <w:rFonts w:ascii="Myriad Pro Condensed" w:hAnsi="Myriad Pro Condensed" w:cs="MyriadPro-Cond"/>
          <w:sz w:val="24"/>
          <w:szCs w:val="24"/>
        </w:rPr>
      </w:pPr>
    </w:p>
    <w:p w:rsidR="00F37E5A" w:rsidRDefault="00F37E5A" w:rsidP="00E84BD0">
      <w:pPr>
        <w:pStyle w:val="BrdtekstBasic"/>
        <w:tabs>
          <w:tab w:val="clear" w:pos="227"/>
          <w:tab w:val="left" w:pos="229"/>
        </w:tabs>
        <w:rPr>
          <w:rFonts w:ascii="Myriad Pro Condensed" w:hAnsi="Myriad Pro Condensed" w:cs="MyriadPro-Cond"/>
          <w:sz w:val="24"/>
          <w:szCs w:val="24"/>
        </w:rPr>
      </w:pPr>
    </w:p>
    <w:p w:rsidR="00197FC5" w:rsidRPr="003B3FD2" w:rsidRDefault="00197FC5">
      <w:pPr>
        <w:rPr>
          <w:rFonts w:ascii="Myriad Pro Condensed" w:hAnsi="Myriad Pro Condensed"/>
        </w:rPr>
      </w:pPr>
    </w:p>
    <w:sectPr w:rsidR="00197FC5" w:rsidRPr="003B3FD2">
      <w:pgSz w:w="11907" w:h="1683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97F" w:rsidRDefault="0077497F">
      <w:pPr>
        <w:spacing w:after="0" w:line="240" w:lineRule="auto"/>
      </w:pPr>
      <w:r>
        <w:separator/>
      </w:r>
    </w:p>
  </w:endnote>
  <w:endnote w:type="continuationSeparator" w:id="0">
    <w:p w:rsidR="0077497F" w:rsidRDefault="00774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eiryo">
    <w:altName w:val="メイリオ"/>
    <w:panose1 w:val="020B0604030504040204"/>
    <w:charset w:val="80"/>
    <w:family w:val="swiss"/>
    <w:pitch w:val="variable"/>
    <w:sig w:usb0="E00002FF" w:usb1="6AC7FFFF" w:usb2="08000012" w:usb3="00000000" w:csb0="0002009F" w:csb1="00000000"/>
  </w:font>
  <w:font w:name="SourceSansPro-Regular">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Condensed">
    <w:altName w:val="Corbel"/>
    <w:charset w:val="00"/>
    <w:family w:val="auto"/>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Pro-Cond">
    <w:charset w:val="00"/>
    <w:family w:val="auto"/>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97F" w:rsidRDefault="0077497F">
      <w:pPr>
        <w:spacing w:after="0" w:line="240" w:lineRule="auto"/>
      </w:pPr>
      <w:r>
        <w:separator/>
      </w:r>
    </w:p>
  </w:footnote>
  <w:footnote w:type="continuationSeparator" w:id="0">
    <w:p w:rsidR="0077497F" w:rsidRDefault="007749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E7140"/>
    <w:multiLevelType w:val="hybridMultilevel"/>
    <w:tmpl w:val="C36EE7B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26D0AD8"/>
    <w:multiLevelType w:val="hybridMultilevel"/>
    <w:tmpl w:val="017C376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47"/>
    <w:rsid w:val="00034887"/>
    <w:rsid w:val="0003723F"/>
    <w:rsid w:val="0006424D"/>
    <w:rsid w:val="000A048F"/>
    <w:rsid w:val="000F6D59"/>
    <w:rsid w:val="001003D9"/>
    <w:rsid w:val="00100CA4"/>
    <w:rsid w:val="00132535"/>
    <w:rsid w:val="00156451"/>
    <w:rsid w:val="00165A32"/>
    <w:rsid w:val="00193771"/>
    <w:rsid w:val="00197FC5"/>
    <w:rsid w:val="001E5FBC"/>
    <w:rsid w:val="002541E6"/>
    <w:rsid w:val="00327059"/>
    <w:rsid w:val="00386A5F"/>
    <w:rsid w:val="003B3FD2"/>
    <w:rsid w:val="003D0BB6"/>
    <w:rsid w:val="003E7453"/>
    <w:rsid w:val="003F117E"/>
    <w:rsid w:val="003F13D0"/>
    <w:rsid w:val="00440B09"/>
    <w:rsid w:val="004A4757"/>
    <w:rsid w:val="004B51D6"/>
    <w:rsid w:val="005963E4"/>
    <w:rsid w:val="005B5104"/>
    <w:rsid w:val="005D6C47"/>
    <w:rsid w:val="0067781E"/>
    <w:rsid w:val="00696F5B"/>
    <w:rsid w:val="006B3747"/>
    <w:rsid w:val="0077497F"/>
    <w:rsid w:val="007E36DC"/>
    <w:rsid w:val="007F200E"/>
    <w:rsid w:val="00850F18"/>
    <w:rsid w:val="00892521"/>
    <w:rsid w:val="00915C55"/>
    <w:rsid w:val="009B2A26"/>
    <w:rsid w:val="00A03D6B"/>
    <w:rsid w:val="00A17D28"/>
    <w:rsid w:val="00A34E7E"/>
    <w:rsid w:val="00A74054"/>
    <w:rsid w:val="00AE0A8B"/>
    <w:rsid w:val="00AE1898"/>
    <w:rsid w:val="00B01BDC"/>
    <w:rsid w:val="00B35685"/>
    <w:rsid w:val="00B7531C"/>
    <w:rsid w:val="00B90117"/>
    <w:rsid w:val="00BB5934"/>
    <w:rsid w:val="00BD6019"/>
    <w:rsid w:val="00C05DD5"/>
    <w:rsid w:val="00C32E25"/>
    <w:rsid w:val="00CA0615"/>
    <w:rsid w:val="00CB76DB"/>
    <w:rsid w:val="00CC202C"/>
    <w:rsid w:val="00D71EFB"/>
    <w:rsid w:val="00DC28FB"/>
    <w:rsid w:val="00DD1466"/>
    <w:rsid w:val="00DE5FA1"/>
    <w:rsid w:val="00DF6DBD"/>
    <w:rsid w:val="00E074FE"/>
    <w:rsid w:val="00E226E1"/>
    <w:rsid w:val="00E7500B"/>
    <w:rsid w:val="00E753E8"/>
    <w:rsid w:val="00E81FAA"/>
    <w:rsid w:val="00E84BD0"/>
    <w:rsid w:val="00EE05DB"/>
    <w:rsid w:val="00EE162E"/>
    <w:rsid w:val="00F32238"/>
    <w:rsid w:val="00F37E5A"/>
    <w:rsid w:val="00FE7B4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A1E479"/>
  <w15:docId w15:val="{9CEEDC00-A81C-43F0-95A7-C13E217F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4FE"/>
    <w:rPr>
      <w:lang w:val="nb-NO"/>
    </w:rPr>
  </w:style>
  <w:style w:type="paragraph" w:styleId="Overskrift1">
    <w:name w:val="heading 1"/>
    <w:basedOn w:val="Normal"/>
    <w:link w:val="Overskrift1Tegn"/>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Overskrift2">
    <w:name w:val="heading 2"/>
    <w:basedOn w:val="Normal"/>
    <w:link w:val="Overskrift2Tegn"/>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Overskrift3">
    <w:name w:val="heading 3"/>
    <w:basedOn w:val="Normal"/>
    <w:link w:val="Overskrift3Tegn"/>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Overskrift4">
    <w:name w:val="heading 4"/>
    <w:basedOn w:val="Normal"/>
    <w:link w:val="Overskrift4Tegn"/>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Overskrift5">
    <w:name w:val="heading 5"/>
    <w:basedOn w:val="Normal"/>
    <w:link w:val="Overskrift5Tegn"/>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Overskrift6">
    <w:name w:val="heading 6"/>
    <w:basedOn w:val="Normal"/>
    <w:link w:val="Overskrift6Tegn"/>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Overskrift7">
    <w:name w:val="heading 7"/>
    <w:basedOn w:val="Normal"/>
    <w:link w:val="Overskrift7Tegn"/>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Overskrift8">
    <w:name w:val="heading 8"/>
    <w:basedOn w:val="Normal"/>
    <w:link w:val="Overskrift8Tegn"/>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link w:val="Overskrift9Tegn"/>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link w:val="TittelTegn"/>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telTegn">
    <w:name w:val="Tittel Tegn"/>
    <w:basedOn w:val="Standardskriftforavsnitt"/>
    <w:link w:val="Tittel"/>
    <w:uiPriority w:val="1"/>
    <w:rPr>
      <w:rFonts w:asciiTheme="majorHAnsi" w:eastAsiaTheme="majorEastAsia" w:hAnsiTheme="majorHAnsi" w:cstheme="majorBidi"/>
      <w:color w:val="FFFFFF" w:themeColor="background1"/>
      <w:kern w:val="28"/>
      <w:sz w:val="96"/>
      <w:szCs w:val="56"/>
    </w:rPr>
  </w:style>
  <w:style w:type="paragraph" w:styleId="Undertittel">
    <w:name w:val="Subtitle"/>
    <w:basedOn w:val="Normal"/>
    <w:link w:val="UndertittelTegn"/>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UndertittelTegn">
    <w:name w:val="Undertittel Tegn"/>
    <w:basedOn w:val="Standardskriftforavsnitt"/>
    <w:link w:val="Undertittel"/>
    <w:uiPriority w:val="2"/>
    <w:rPr>
      <w:rFonts w:eastAsiaTheme="minorEastAsia"/>
      <w:color w:val="FFFFFF" w:themeColor="background1"/>
      <w:spacing w:val="15"/>
      <w:sz w:val="52"/>
    </w:rPr>
  </w:style>
  <w:style w:type="character" w:customStyle="1" w:styleId="Overskrift1Tegn">
    <w:name w:val="Overskrift 1 Tegn"/>
    <w:basedOn w:val="Standardskriftforavsnitt"/>
    <w:link w:val="Overskrift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kkteks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ssholdertekst">
    <w:name w:val="Placeholder Text"/>
    <w:basedOn w:val="Standardskriftforavsnitt"/>
    <w:uiPriority w:val="99"/>
    <w:semiHidden/>
    <w:rPr>
      <w:color w:val="808080"/>
    </w:rPr>
  </w:style>
  <w:style w:type="paragraph" w:styleId="Topptekst">
    <w:name w:val="header"/>
    <w:basedOn w:val="Normal"/>
    <w:link w:val="TopptekstTegn"/>
    <w:uiPriority w:val="99"/>
    <w:unhideWhenUsed/>
    <w:qFormat/>
    <w:pPr>
      <w:tabs>
        <w:tab w:val="center" w:pos="4680"/>
        <w:tab w:val="right" w:pos="9360"/>
      </w:tabs>
      <w:spacing w:after="0" w:line="240" w:lineRule="auto"/>
      <w:jc w:val="center"/>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qFormat/>
    <w:pPr>
      <w:tabs>
        <w:tab w:val="center" w:pos="4680"/>
        <w:tab w:val="right" w:pos="9360"/>
      </w:tabs>
      <w:spacing w:after="0" w:line="240" w:lineRule="auto"/>
      <w:jc w:val="center"/>
    </w:pPr>
  </w:style>
  <w:style w:type="character" w:customStyle="1" w:styleId="BunntekstTegn">
    <w:name w:val="Bunntekst Tegn"/>
    <w:basedOn w:val="Standardskriftforavsnitt"/>
    <w:link w:val="Bunntekst"/>
    <w:uiPriority w:val="99"/>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4C264C" w:themeColor="accent1" w:themeShade="BF"/>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color w:val="321932" w:themeColor="accent1" w:themeShade="7F"/>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321932" w:themeColor="accent1" w:themeShade="7F"/>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4C264C" w:themeColor="accent1" w:themeShade="BF"/>
      <w:sz w:val="24"/>
      <w:szCs w:val="26"/>
    </w:rPr>
  </w:style>
  <w:style w:type="character" w:customStyle="1" w:styleId="Overskrift3Tegn">
    <w:name w:val="Overskrift 3 Tegn"/>
    <w:basedOn w:val="Standardskriftforavsnitt"/>
    <w:link w:val="Overskrift3"/>
    <w:uiPriority w:val="9"/>
    <w:semiHidden/>
    <w:rPr>
      <w:rFonts w:asciiTheme="majorHAnsi" w:eastAsiaTheme="majorEastAsia" w:hAnsiTheme="majorHAnsi" w:cstheme="majorBidi"/>
      <w:color w:val="321932" w:themeColor="accent1" w:themeShade="7F"/>
      <w:sz w:val="22"/>
      <w:szCs w:val="24"/>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i/>
      <w:iCs/>
      <w:color w:val="4C264C" w:themeColor="accent1" w:themeShade="BF"/>
    </w:rPr>
  </w:style>
  <w:style w:type="character" w:styleId="Hyperkobling">
    <w:name w:val="Hyperlink"/>
    <w:basedOn w:val="Standardskriftforavsnitt"/>
    <w:uiPriority w:val="99"/>
    <w:unhideWhenUsed/>
    <w:rsid w:val="00197FC5"/>
    <w:rPr>
      <w:color w:val="BC5FBC" w:themeColor="hyperlink"/>
      <w:u w:val="single"/>
    </w:rPr>
  </w:style>
  <w:style w:type="character" w:styleId="Fulgthyperkobling">
    <w:name w:val="FollowedHyperlink"/>
    <w:basedOn w:val="Standardskriftforavsnitt"/>
    <w:uiPriority w:val="99"/>
    <w:semiHidden/>
    <w:unhideWhenUsed/>
    <w:rsid w:val="00197FC5"/>
    <w:rPr>
      <w:color w:val="9775A7" w:themeColor="followedHyperlink"/>
      <w:u w:val="single"/>
    </w:rPr>
  </w:style>
  <w:style w:type="paragraph" w:customStyle="1" w:styleId="BrdtekstBasic">
    <w:name w:val="Brødtekst (Basic)"/>
    <w:basedOn w:val="Normal"/>
    <w:uiPriority w:val="99"/>
    <w:rsid w:val="003F13D0"/>
    <w:pPr>
      <w:widowControl w:val="0"/>
      <w:tabs>
        <w:tab w:val="left" w:pos="227"/>
      </w:tabs>
      <w:autoSpaceDE w:val="0"/>
      <w:autoSpaceDN w:val="0"/>
      <w:adjustRightInd w:val="0"/>
      <w:spacing w:after="0" w:line="260" w:lineRule="atLeast"/>
      <w:textAlignment w:val="center"/>
    </w:pPr>
    <w:rPr>
      <w:rFonts w:ascii="SourceSansPro-Regular" w:hAnsi="SourceSansPro-Regular" w:cs="SourceSansPro-Regular"/>
      <w:color w:val="221F20"/>
    </w:rPr>
  </w:style>
  <w:style w:type="paragraph" w:customStyle="1" w:styleId="Grunnleggendeavsnitt">
    <w:name w:val="[Grunnleggende avsnitt]"/>
    <w:basedOn w:val="Normal"/>
    <w:uiPriority w:val="99"/>
    <w:rsid w:val="00B01BDC"/>
    <w:pPr>
      <w:widowControl w:val="0"/>
      <w:autoSpaceDE w:val="0"/>
      <w:autoSpaceDN w:val="0"/>
      <w:adjustRightInd w:val="0"/>
      <w:spacing w:after="0" w:line="260" w:lineRule="atLeast"/>
      <w:textAlignment w:val="center"/>
    </w:pPr>
    <w:rPr>
      <w:rFonts w:ascii="SourceSansPro-Regular" w:hAnsi="SourceSansPro-Regular" w:cs="SourceSansPro-Regular"/>
      <w:color w:val="000000"/>
      <w:lang w:val="en-US"/>
    </w:rPr>
  </w:style>
  <w:style w:type="paragraph" w:styleId="Listeavsnitt">
    <w:name w:val="List Paragraph"/>
    <w:basedOn w:val="Normal"/>
    <w:uiPriority w:val="34"/>
    <w:unhideWhenUsed/>
    <w:qFormat/>
    <w:rsid w:val="00B01BDC"/>
    <w:pPr>
      <w:ind w:left="720"/>
      <w:contextualSpacing/>
    </w:pPr>
  </w:style>
  <w:style w:type="paragraph" w:styleId="Bobletekst">
    <w:name w:val="Balloon Text"/>
    <w:basedOn w:val="Normal"/>
    <w:link w:val="BobletekstTegn"/>
    <w:uiPriority w:val="99"/>
    <w:semiHidden/>
    <w:unhideWhenUsed/>
    <w:rsid w:val="003F11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F117E"/>
    <w:rPr>
      <w:rFonts w:ascii="Tahoma" w:hAnsi="Tahoma" w:cs="Tahoma"/>
      <w:sz w:val="16"/>
      <w:szCs w:val="16"/>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mailto:nina.lofsnas@osloskolen.no" TargetMode="External"/><Relationship Id="rId3" Type="http://schemas.openxmlformats.org/officeDocument/2006/relationships/customXml" Target="../customXml/item3.xml"/><Relationship Id="rId21" Type="http://schemas.openxmlformats.org/officeDocument/2006/relationships/image" Target="media/image5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nina.lofsnas@osloskolen.no" TargetMode="Externa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newcollegedurham.ac.uk/sixth-form-centre/"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ewcollegedurham.ac.uk/sixth-form-centre/" TargetMode="External"/><Relationship Id="rId22" Type="http://schemas.openxmlformats.org/officeDocument/2006/relationships/image" Target="media/image6.jpg"/></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31704FD9.dotm</Template>
  <TotalTime>3</TotalTime>
  <Pages>3</Pages>
  <Words>32</Words>
  <Characters>170</Characters>
  <Application>Microsoft Office Word</Application>
  <DocSecurity>4</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Utdanningsetaten i Oslo kommune</Company>
  <LinksUpToDate>false</LinksUpToDate>
  <CharactersWithSpaces>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Jorun Grønset Løvoll</dc:creator>
  <cp:lastModifiedBy>Jorun Løvoll</cp:lastModifiedBy>
  <cp:revision>2</cp:revision>
  <cp:lastPrinted>2018-11-08T12:06:00Z</cp:lastPrinted>
  <dcterms:created xsi:type="dcterms:W3CDTF">2018-11-08T12:09:00Z</dcterms:created>
  <dcterms:modified xsi:type="dcterms:W3CDTF">2018-11-08T12:09:00Z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